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6.320019pt;height:45.1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4"/>
          <w:pgMar w:footer="699" w:top="1160" w:bottom="880" w:left="980" w:right="980"/>
          <w:footerReference w:type="default" r:id="rId5"/>
          <w:type w:val="continuous"/>
          <w:pgSz w:w="12260" w:h="15860"/>
        </w:sectPr>
      </w:pPr>
      <w:rPr/>
    </w:p>
    <w:p>
      <w:pPr>
        <w:spacing w:before="92" w:after="0" w:line="330" w:lineRule="auto"/>
        <w:ind w:left="225" w:right="-45" w:firstLine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.0pt;margin-top:.48pt;width:612pt;height:.1pt;mso-position-horizontal-relative:page;mso-position-vertical-relative:page;z-index:-802" coordorigin="0,10" coordsize="12240,2">
            <v:shape style="position:absolute;left:0;top:10;width:12240;height:2" coordorigin="0,10" coordsize="12240,0" path="m0,10l12240,10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Crucible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17t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centur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witch­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hunt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communit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religiou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colon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Puritan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Boston,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Massachusetts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Mille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wrote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allegory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1950s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McCarthyism;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parallel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activitie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Hous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Un-America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Activitie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Committee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USA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20t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centur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para­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noia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communism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pervade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sprea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Canada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Crucible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village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overtake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religiou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fervo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mountin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panic,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arreste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with­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evidence.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evil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dearl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defined;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dissent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merel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unlawful,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satanic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activity.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31" w:lineRule="auto"/>
        <w:ind w:left="258" w:right="-55" w:firstLine="-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Earl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1692,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collectio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colon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victim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suppose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hallucinations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seizure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dancin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forest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black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female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slave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Tituba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Suspicio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surrounds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Tituba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accusation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witch-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2.959998pt;height:259.2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2" w:after="0" w:line="240" w:lineRule="auto"/>
        <w:ind w:left="1276" w:right="85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Deat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Warran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Rebecc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-11"/>
          <w:w w:val="11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Nurse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1" w:after="0" w:line="240" w:lineRule="auto"/>
        <w:ind w:left="1590" w:right="112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Original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court</w:t>
      </w:r>
      <w:r>
        <w:rPr>
          <w:rFonts w:ascii="Times New Roman" w:hAnsi="Times New Roman" w:cs="Times New Roman" w:eastAsia="Times New Roman"/>
          <w:sz w:val="16"/>
          <w:szCs w:val="16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document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1"/>
          <w:i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86" w:after="0" w:line="240" w:lineRule="auto"/>
        <w:ind w:left="31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210"/>
        </w:rPr>
        <w:t>--------------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43" w:lineRule="exact"/>
        <w:ind w:left="11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365.76001pt;margin-top:-7.594055pt;width:158.399994pt;height:246.720001pt;mso-position-horizontal-relative:page;mso-position-vertical-relative:paragraph;z-index:-803" type="#_x0000_t75">
            <v:imagedata r:id="rId8" o:title=""/>
          </v:shape>
        </w:pict>
      </w:r>
      <w:r>
        <w:rPr/>
        <w:pict>
          <v:group style="position:absolute;margin-left:453.600006pt;margin-top:-18.634052pt;width:50.16pt;height:.1pt;mso-position-horizontal-relative:page;mso-position-vertical-relative:paragraph;z-index:-801" coordorigin="9072,-373" coordsize="1003,2">
            <v:shape style="position:absolute;left:9072;top:-373;width:1003;height:2" coordorigin="9072,-373" coordsize="1003,0" path="m9072,-373l10075,-373e" filled="f" stroked="t" strokeweight=".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196" w:lineRule="exact"/>
        <w:ind w:left="11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65" w:after="0" w:line="240" w:lineRule="auto"/>
        <w:ind w:left="106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/>
        <w:pict>
          <v:group style="position:absolute;margin-left:330.839996pt;margin-top:20.100758pt;width:.1pt;height:87.84pt;mso-position-horizontal-relative:page;mso-position-vertical-relative:paragraph;z-index:-800" coordorigin="6617,402" coordsize="2,1757">
            <v:shape style="position:absolute;left:6617;top:402;width:2;height:1757" coordorigin="6617,402" coordsize="0,1757" path="m6617,2159l6617,402e" filled="f" stroked="t" strokeweight=".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9"/>
          <w:szCs w:val="39"/>
          <w:spacing w:val="0"/>
          <w:w w:val="51"/>
        </w:rPr>
        <w:t>I</w:t>
      </w:r>
      <w:r>
        <w:rPr>
          <w:rFonts w:ascii="Arial" w:hAnsi="Arial" w:cs="Arial" w:eastAsia="Arial"/>
          <w:sz w:val="39"/>
          <w:szCs w:val="39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52"/>
        </w:rPr>
        <w:t>I</w:t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6" w:lineRule="exact"/>
        <w:ind w:left="106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spacing w:val="0"/>
          <w:w w:val="51"/>
          <w:position w:val="-3"/>
        </w:rPr>
        <w:t>I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0" w:after="0" w:line="175" w:lineRule="exact"/>
        <w:ind w:left="10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71"/>
        </w:rPr>
        <w:t>I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0" w:after="0" w:line="79" w:lineRule="exact"/>
        <w:ind w:left="96" w:right="4617"/>
        <w:jc w:val="both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57"/>
        </w:rPr>
        <w:t>\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left="86" w:right="459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53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181" w:lineRule="exact"/>
        <w:ind w:left="91" w:right="395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5"/>
          <w:szCs w:val="5"/>
          <w:spacing w:val="0"/>
          <w:w w:val="53"/>
          <w:position w:val="6"/>
        </w:rPr>
        <w:t>J</w:t>
      </w:r>
      <w:r>
        <w:rPr>
          <w:rFonts w:ascii="Times New Roman" w:hAnsi="Times New Roman" w:cs="Times New Roman" w:eastAsia="Times New Roman"/>
          <w:sz w:val="5"/>
          <w:szCs w:val="5"/>
          <w:spacing w:val="0"/>
          <w:w w:val="53"/>
          <w:position w:val="6"/>
        </w:rPr>
        <w:t>                                        </w:t>
      </w:r>
      <w:r>
        <w:rPr>
          <w:rFonts w:ascii="Times New Roman" w:hAnsi="Times New Roman" w:cs="Times New Roman" w:eastAsia="Times New Roman"/>
          <w:sz w:val="5"/>
          <w:szCs w:val="5"/>
          <w:spacing w:val="6"/>
          <w:w w:val="53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00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Costume</w:t>
      </w:r>
      <w:r>
        <w:rPr>
          <w:rFonts w:ascii="Times New Roman" w:hAnsi="Times New Roman" w:cs="Times New Roman" w:eastAsia="Times New Roman"/>
          <w:sz w:val="16"/>
          <w:szCs w:val="16"/>
          <w:spacing w:val="-15"/>
          <w:w w:val="11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desig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1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9"/>
          <w:i/>
        </w:rPr>
        <w:t>fo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Joh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Procto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-2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22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Teres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Przybylski.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32" w:lineRule="auto"/>
        <w:ind w:right="20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craft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fill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town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Abigail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Williams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old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ringleader,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Tituba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Abigail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begi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vari­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townsfol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conspirin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devil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joi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colon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beset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jealousies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bitte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quarrellings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deepl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ha­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farme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Proctor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deepl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honest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suspect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Abigail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fraud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Procto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51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guilt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secret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7"/>
        </w:rPr>
        <w:t>protect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affai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Abigail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ser­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vant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prove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downfall.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Jealou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vindictive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Abigail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Proctor's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wife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dealing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devil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hysteria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grows,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Procto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hesitate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expose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Abigail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fear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secret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expose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losin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grudge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religiou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fervou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tragedy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hange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witchcraft,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jailed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communit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conscience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tatters.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type w:val="continuous"/>
          <w:pgSz w:w="12260" w:h="15860"/>
          <w:pgMar w:top="1160" w:bottom="880" w:left="980" w:right="980"/>
          <w:cols w:num="2" w:equalWidth="0">
            <w:col w:w="4749" w:space="770"/>
            <w:col w:w="478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2706" w:right="-20"/>
        <w:jc w:val="left"/>
        <w:rPr>
          <w:rFonts w:ascii="Courier New" w:hAnsi="Courier New" w:cs="Courier New" w:eastAsia="Courier New"/>
          <w:sz w:val="49"/>
          <w:szCs w:val="49"/>
        </w:rPr>
      </w:pPr>
      <w:rPr/>
      <w:r>
        <w:rPr>
          <w:rFonts w:ascii="Courier New" w:hAnsi="Courier New" w:cs="Courier New" w:eastAsia="Courier New"/>
          <w:sz w:val="49"/>
          <w:szCs w:val="49"/>
          <w:spacing w:val="0"/>
          <w:w w:val="102"/>
        </w:rPr>
        <w:t>ho</w:t>
      </w:r>
      <w:r>
        <w:rPr>
          <w:rFonts w:ascii="Courier New" w:hAnsi="Courier New" w:cs="Courier New" w:eastAsia="Courier New"/>
          <w:sz w:val="49"/>
          <w:szCs w:val="49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auto"/>
        <w:ind w:left="805" w:right="1245" w:firstLine="-1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cente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traged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''bewitches!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girls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towns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fell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hysteria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innocent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individpal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</w:rPr>
        <w:t>accusl::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witchcraft;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Whethe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helpe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witch-hunt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merc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6" w:after="0" w:line="237" w:lineRule="exact"/>
        <w:ind w:left="81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position w:val="-1"/>
        </w:rPr>
        <w:t>l:llad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95"/>
          <w:position w:val="-1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position w:val="-1"/>
        </w:rPr>
        <w:t>·up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communit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consume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position w:val="-1"/>
        </w:rPr>
        <w:t>jealousy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feat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hysteria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superstitio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hyPocrisy:·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699" w:top="1480" w:bottom="880" w:left="1120" w:right="980"/>
          <w:pgSz w:w="12260" w:h="15860"/>
        </w:sectPr>
      </w:pPr>
      <w:rPr/>
    </w:p>
    <w:p>
      <w:pPr>
        <w:spacing w:before="52" w:after="0" w:line="288" w:lineRule="auto"/>
        <w:ind w:left="106" w:right="-45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23"/>
        </w:rPr>
        <w:t>Abigail</w:t>
      </w:r>
      <w:r>
        <w:rPr>
          <w:rFonts w:ascii="Arial" w:hAnsi="Arial" w:cs="Arial" w:eastAsia="Arial"/>
          <w:sz w:val="20"/>
          <w:szCs w:val="20"/>
          <w:spacing w:val="0"/>
          <w:w w:val="123"/>
        </w:rPr>
        <w:t> </w:t>
      </w:r>
      <w:r>
        <w:rPr>
          <w:rFonts w:ascii="Arial" w:hAnsi="Arial" w:cs="Arial" w:eastAsia="Arial"/>
          <w:sz w:val="20"/>
          <w:szCs w:val="20"/>
          <w:spacing w:val="39"/>
          <w:w w:val="12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27"/>
        </w:rPr>
        <w:t>Williams,</w:t>
      </w:r>
      <w:r>
        <w:rPr>
          <w:rFonts w:ascii="Arial" w:hAnsi="Arial" w:cs="Arial" w:eastAsia="Arial"/>
          <w:sz w:val="20"/>
          <w:szCs w:val="20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is;il:ormentedcharacc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.who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represents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absolute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</w:rPr>
        <w:t>ev:il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8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Th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.Devil.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'rnass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murderer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5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whos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innocent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people.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1" w:after="0" w:line="308" w:lineRule="auto"/>
        <w:ind w:left="111" w:right="-4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deepl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Procto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vengeance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powerfuL'She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revenge.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Buthe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</w:rPr>
        <w:t>lifeis,n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1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eas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is.a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orphan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whos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parentsweremurdere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Wabanaki,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seeJ'g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9)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herself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feelin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some"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\:he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edge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society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observin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manipul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rlori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4"/>
        </w:rPr>
        <w:t>nd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3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hypocris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aroun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powe£.come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'fro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intelligence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empathy</w:t>
      </w:r>
    </w:p>
    <w:p>
      <w:pPr>
        <w:spacing w:before="82" w:after="0" w:line="143" w:lineRule="auto"/>
        <w:ind w:left="125" w:right="-75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ari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7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7"/>
        </w:rPr>
        <w:t>ur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instinctual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63"/>
        </w:rPr>
        <w:t>str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6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63"/>
        </w:rPr>
        <w:t>ng.</w:t>
      </w:r>
      <w:r>
        <w:rPr>
          <w:rFonts w:ascii="Times New Roman" w:hAnsi="Times New Roman" w:cs="Times New Roman" w:eastAsia="Times New Roman"/>
          <w:sz w:val="32"/>
          <w:szCs w:val="32"/>
          <w:spacing w:val="41"/>
          <w:w w:val="6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63"/>
        </w:rPr>
        <w:t>'sub</w:t>
      </w:r>
      <w:r>
        <w:rPr>
          <w:rFonts w:ascii="Times New Roman" w:hAnsi="Times New Roman" w:cs="Times New Roman" w:eastAsia="Times New Roman"/>
          <w:sz w:val="32"/>
          <w:szCs w:val="32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ows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do.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0" w:after="0" w:line="290" w:lineRule="auto"/>
        <w:ind w:right="1269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Proctor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60"/>
        </w:rPr>
        <w:t>ll</w:t>
      </w:r>
      <w:r>
        <w:rPr>
          <w:rFonts w:ascii="Arial" w:hAnsi="Arial" w:cs="Arial" w:eastAsia="Arial"/>
          <w:sz w:val="22"/>
          <w:szCs w:val="22"/>
          <w:spacing w:val="4"/>
          <w:w w:val="6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2"/>
        </w:rPr>
        <w:t>deepl}'honest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\Vhoi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t;oubledhy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lechet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AbigaiLD£iven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guilt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45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4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procto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l&gt;e: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46" w:lineRule="exact"/>
        <w:ind w:left="5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come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  <w:position w:val="1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.her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thi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play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8"/>
          <w:position w:val="1"/>
        </w:rPr>
        <w:t>butlie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8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painfull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hwnan.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73"/>
          <w:position w:val="1"/>
        </w:rPr>
        <w:t>ilis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position w:val="0"/>
        </w:rPr>
      </w:r>
    </w:p>
    <w:p>
      <w:pPr>
        <w:spacing w:before="0" w:after="0" w:line="261" w:lineRule="exact"/>
        <w:ind w:left="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grace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68"/>
        </w:rPr>
        <w:t>his</w:t>
      </w:r>
      <w:r>
        <w:rPr>
          <w:rFonts w:ascii="Times New Roman" w:hAnsi="Times New Roman" w:cs="Times New Roman" w:eastAsia="Times New Roman"/>
          <w:sz w:val="26"/>
          <w:szCs w:val="26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humanit}'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9"/>
        </w:rPr>
        <w:t>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9"/>
        </w:rPr>
        <w:t>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9" w:after="0" w:line="304" w:lineRule="auto"/>
        <w:ind w:left="10" w:right="125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cided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contradictions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}'et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Wakes&gt;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herO:i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hokes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cai{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sily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J.Ind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toodbec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use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imperf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!c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5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pf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thi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impc:;rfectio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9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9"/>
        </w:rPr>
        <w:t>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knowled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hi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45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bond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\Vit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Abigail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got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completel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ended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</w:rPr>
        <w:t>His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28" w:lineRule="exact"/>
        <w:ind w:left="14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choite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are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  <w:position w:val="1"/>
        </w:rPr>
        <w:t>difficult</w:t>
      </w:r>
      <w:r>
        <w:rPr>
          <w:rFonts w:ascii="Times New Roman" w:hAnsi="Times New Roman" w:cs="Times New Roman" w:eastAsia="Times New Roman"/>
          <w:sz w:val="19"/>
          <w:szCs w:val="19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  <w:position w:val="1"/>
        </w:rPr>
        <w:t>butirltlie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23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d:,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1"/>
        </w:rPr>
        <w:t>li</w:t>
      </w:r>
      <w:r>
        <w:rPr>
          <w:rFonts w:ascii="Arial" w:hAnsi="Arial" w:cs="Arial" w:eastAsia="Arial"/>
          <w:sz w:val="27"/>
          <w:szCs w:val="27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1"/>
        </w:rPr>
        <w:t>rbk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6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oeputy-Governor•··oa'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f'ortl1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9" w:after="0" w:line="262" w:lineRule="auto"/>
        <w:ind w:left="852" w:right="41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Massachu$ett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sidiri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ht#al&amp;: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Honest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andscrupulo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3"/>
        </w:rPr>
        <w:t>••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anf6i'thi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tough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J?o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t61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_Jawr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basicall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faiJ:,'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qnestand.sc#pul§4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tove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coriE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ent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36" w:lineRule="exact"/>
        <w:ind w:left="85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abi#ty</w:t>
      </w:r>
      <w:r>
        <w:rPr>
          <w:rFonts w:ascii="Times New Roman" w:hAnsi="Times New Roman" w:cs="Times New Roman" w:eastAsia="Times New Roman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30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130"/>
        </w:rPr>
        <w:t>()</w:t>
      </w:r>
      <w:r>
        <w:rPr>
          <w:rFonts w:ascii="Arial" w:hAnsi="Arial" w:cs="Arial" w:eastAsia="Arial"/>
          <w:sz w:val="14"/>
          <w:szCs w:val="14"/>
          <w:spacing w:val="-17"/>
          <w:w w:val="13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5"/>
        </w:rPr>
        <w:t>Judgeth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</w:rPr>
        <w:t>t:J:uth.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67"/>
        </w:rPr>
        <w:t>fl&lt;</w:t>
      </w:r>
      <w:r>
        <w:rPr>
          <w:rFonts w:ascii="Times New Roman" w:hAnsi="Times New Roman" w:cs="Times New Roman" w:eastAsia="Times New Roman"/>
          <w:sz w:val="25"/>
          <w:szCs w:val="25"/>
          <w:spacing w:val="12"/>
          <w:w w:val="67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leas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0"/>
        </w:rPr>
        <w:t>·.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324" w:lineRule="exact"/>
        <w:ind w:left="862" w:right="-20"/>
        <w:jc w:val="left"/>
        <w:tabs>
          <w:tab w:pos="35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252"/>
          <w:i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252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252"/>
          <w:i/>
        </w:rPr>
        <w:t>J</w:t>
      </w:r>
      <w:r>
        <w:rPr>
          <w:rFonts w:ascii="Arial" w:hAnsi="Arial" w:cs="Arial" w:eastAsia="Arial"/>
          <w:sz w:val="15"/>
          <w:szCs w:val="15"/>
          <w:spacing w:val="2"/>
          <w:w w:val="25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4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41"/>
        </w:rPr>
        <w:t>dii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c6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Wnc6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thl!t</w:t>
      </w:r>
      <w:r>
        <w:rPr>
          <w:rFonts w:ascii="Times New Roman" w:hAnsi="Times New Roman" w:cs="Times New Roman" w:eastAsia="Times New Roman"/>
          <w:sz w:val="18"/>
          <w:szCs w:val="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55"/>
        </w:rPr>
        <w:t>11s</w:t>
      </w:r>
      <w:r>
        <w:rPr>
          <w:rFonts w:ascii="Times New Roman" w:hAnsi="Times New Roman" w:cs="Times New Roman" w:eastAsia="Times New Roman"/>
          <w:sz w:val="33"/>
          <w:szCs w:val="33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55"/>
        </w:rPr>
        <w:t>s</w:t>
      </w:r>
      <w:r>
        <w:rPr>
          <w:rFonts w:ascii="Times New Roman" w:hAnsi="Times New Roman" w:cs="Times New Roman" w:eastAsia="Times New Roman"/>
          <w:sz w:val="33"/>
          <w:szCs w:val="33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2"/>
        </w:rPr>
        <w:t>?&lt;t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3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2"/>
        </w:rPr>
        <w:t>ghti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3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2"/>
        </w:rPr>
        <w:t>rooiipg.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97" w:lineRule="exact"/>
        <w:ind w:left="86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ou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hcraft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Danfo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  <w:position w:val="-2"/>
        </w:rPr>
        <w:t>feel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  <w:position w:val="-2"/>
        </w:rPr>
        <w:t>thatit</w:t>
      </w:r>
      <w:r>
        <w:rPr>
          <w:rFonts w:ascii="Times New Roman" w:hAnsi="Times New Roman" w:cs="Times New Roman" w:eastAsia="Times New Roman"/>
          <w:sz w:val="18"/>
          <w:szCs w:val="18"/>
          <w:spacing w:val="-21"/>
          <w:w w:val="119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position w:val="-2"/>
        </w:rPr>
        <w:t>his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78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quty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0"/>
          <w:position w:val="-2"/>
        </w:rPr>
        <w:t>destin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1"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20"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36"/>
          <w:position w:val="-2"/>
        </w:rPr>
        <w:t>••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312" w:lineRule="exact"/>
        <w:ind w:left="862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pt;ll:gec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  <w:position w:val="1"/>
        </w:rPr>
        <w:t>ciet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evllari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  <w:position w:val="1"/>
        </w:rPr>
        <w:t>establishth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2"/>
          <w:position w:val="1"/>
        </w:rPr>
        <w:t> </w:t>
      </w:r>
      <w:r>
        <w:rPr>
          <w:rFonts w:ascii="Arial" w:hAnsi="Arial" w:cs="Arial" w:eastAsia="Arial"/>
          <w:sz w:val="33"/>
          <w:szCs w:val="33"/>
          <w:spacing w:val="0"/>
          <w:w w:val="71"/>
          <w:position w:val="1"/>
        </w:rPr>
        <w:t>gdirnpf''ciu:i</w:t>
      </w:r>
      <w:r>
        <w:rPr>
          <w:rFonts w:ascii="Arial" w:hAnsi="Arial" w:cs="Arial" w:eastAsia="Arial"/>
          <w:sz w:val="33"/>
          <w:szCs w:val="33"/>
          <w:spacing w:val="1"/>
          <w:w w:val="71"/>
          <w:position w:val="1"/>
        </w:rPr>
        <w:t> </w:t>
      </w:r>
      <w:r>
        <w:rPr>
          <w:rFonts w:ascii="Arial" w:hAnsi="Arial" w:cs="Arial" w:eastAsia="Arial"/>
          <w:sz w:val="33"/>
          <w:szCs w:val="33"/>
          <w:spacing w:val="0"/>
          <w:w w:val="71"/>
          <w:position w:val="1"/>
        </w:rPr>
        <w:t>tQ</w:t>
      </w:r>
      <w:r>
        <w:rPr>
          <w:rFonts w:ascii="Arial" w:hAnsi="Arial" w:cs="Arial" w:eastAsia="Arial"/>
          <w:sz w:val="33"/>
          <w:szCs w:val="33"/>
          <w:spacing w:val="34"/>
          <w:w w:val="71"/>
          <w:position w:val="1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77"/>
          <w:position w:val="1"/>
        </w:rPr>
        <w:t>&lt;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21" w:after="0" w:line="133" w:lineRule="exact"/>
        <w:ind w:left="9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6"/>
        </w:rPr>
        <w:t>ai'th.,fi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6"/>
        </w:rPr>
        <w:t>·.is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6"/>
        </w:rPr>
        <w:t>therefore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  <w:position w:val="-6"/>
        </w:rPr>
        <w:t>temperamentally'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7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  <w:position w:val="-6"/>
        </w:rPr>
        <w:t>lf#eu?to.irlietpraill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120" w:right="980"/>
          <w:cols w:num="2" w:equalWidth="0">
            <w:col w:w="3654" w:space="695"/>
            <w:col w:w="5811"/>
          </w:cols>
        </w:sectPr>
      </w:pPr>
      <w:rPr/>
    </w:p>
    <w:p>
      <w:pPr>
        <w:spacing w:before="0" w:after="0" w:line="245" w:lineRule="exact"/>
        <w:ind w:left="144" w:right="-5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6.147888pt;margin-top:57.360001pt;width:503.532076pt;height:679.679993pt;mso-position-horizontal-relative:page;mso-position-vertical-relative:page;z-index:-799" coordorigin="1123,1147" coordsize="10071,13594">
            <v:shape style="position:absolute;left:1152;top:1147;width:10042;height:13594" type="#_x0000_t75">
              <v:imagedata r:id="rId9" o:title=""/>
            </v:shape>
            <v:shape style="position:absolute;left:1747;top:1166;width:1382;height:672" type="#_x0000_t75">
              <v:imagedata r:id="rId10" o:title=""/>
            </v:shape>
            <v:shape style="position:absolute;left:1459;top:2030;width:2323;height:1037" type="#_x0000_t75">
              <v:imagedata r:id="rId11" o:title=""/>
            </v:shape>
            <v:shape style="position:absolute;left:1824;top:4334;width:1517;height:365" type="#_x0000_t75">
              <v:imagedata r:id="rId12" o:title=""/>
            </v:shape>
            <v:shape style="position:absolute;left:1133;top:8674;width:5203;height:1075" type="#_x0000_t75">
              <v:imagedata r:id="rId13" o:title=""/>
            </v:shape>
            <v:shape style="position:absolute;left:4762;top:4334;width:384;height:710" type="#_x0000_t75">
              <v:imagedata r:id="rId14" o:title=""/>
            </v:shape>
            <v:shape style="position:absolute;left:5107;top:5774;width:557;height:1670" type="#_x0000_t75">
              <v:imagedata r:id="rId15" o:title=""/>
            </v:shape>
            <v:group style="position:absolute;left:1516;top:1203;width:2;height:1035" coordorigin="1516,1203" coordsize="2,1035">
              <v:shape style="position:absolute;left:1516;top:1203;width:2;height:1035" coordorigin="1516,1203" coordsize="0,1035" path="m1516,2238l1516,1203e" filled="f" stroked="t" strokeweight="1.197183pt" strokecolor="#000000">
                <v:path arrowok="t"/>
              </v:shape>
            </v:group>
            <v:group style="position:absolute;left:3046;top:1217;width:1178;height:2" coordorigin="3046,1217" coordsize="1178,2">
              <v:shape style="position:absolute;left:3046;top:1217;width:1178;height:2" coordorigin="3046,1217" coordsize="1178,0" path="m3046,1217l4224,1217e" filled="f" stroked="t" strokeweight="1.197183pt" strokecolor="#000000">
                <v:path arrowok="t"/>
              </v:shape>
            </v:group>
            <v:group style="position:absolute;left:3721;top:2741;width:1183;height:2" coordorigin="3721,2741" coordsize="1183,2">
              <v:shape style="position:absolute;left:3721;top:2741;width:1183;height:2" coordorigin="3721,2741" coordsize="1183,0" path="m3721,2741l4904,2741e" filled="f" stroked="t" strokeweight="1.197183pt" strokecolor="#000000">
                <v:path arrowok="t"/>
              </v:shape>
            </v:group>
            <v:group style="position:absolute;left:3333;top:3005;width:1858;height:2" coordorigin="3333,3005" coordsize="1858,2">
              <v:shape style="position:absolute;left:3333;top:3005;width:1858;height:2" coordorigin="3333,3005" coordsize="1858,0" path="m3333,3005l5191,3005e" filled="f" stroked="t" strokeweight=".71831pt" strokecolor="#000000">
                <v:path arrowok="t"/>
              </v:shape>
            </v:group>
            <v:group style="position:absolute;left:1872;top:3034;width:2;height:1414" coordorigin="1872,3034" coordsize="2,1414">
              <v:shape style="position:absolute;left:1872;top:3034;width:2;height:1414" coordorigin="1872,3034" coordsize="0,1414" path="m1872,4448l1872,3034e" filled="f" stroked="t" strokeweight=".71831pt" strokecolor="#000000">
                <v:path arrowok="t"/>
              </v:shape>
            </v:group>
            <v:group style="position:absolute;left:1130;top:4620;width:718;height:2" coordorigin="1130,4620" coordsize="718,2">
              <v:shape style="position:absolute;left:1130;top:4620;width:718;height:2" coordorigin="1130,4620" coordsize="718,0" path="m1130,4620l1848,4620e" filled="f" stroked="t" strokeweight=".71831pt" strokecolor="#000000">
                <v:path arrowok="t"/>
              </v:shape>
            </v:group>
            <v:group style="position:absolute;left:3304;top:4438;width:3026;height:2" coordorigin="3304,4438" coordsize="3026,2">
              <v:shape style="position:absolute;left:3304;top:4438;width:3026;height:2" coordorigin="3304,4438" coordsize="3026,0" path="m3304,4438l6331,4438e" filled="f" stroked="t" strokeweight=".957746pt" strokecolor="#000000">
                <v:path arrowok="t"/>
              </v:shape>
            </v:group>
            <v:group style="position:absolute;left:5368;top:4620;width:963;height:2" coordorigin="5368,4620" coordsize="963,2">
              <v:shape style="position:absolute;left:5368;top:4620;width:963;height:2" coordorigin="5368,4620" coordsize="963,0" path="m5368,4620l6331,4620e" filled="f" stroked="t" strokeweight=".71831pt" strokecolor="#000000">
                <v:path arrowok="t"/>
              </v:shape>
            </v:group>
            <v:group style="position:absolute;left:1173;top:4558;width:2;height:4131" coordorigin="1173,4558" coordsize="2,4131">
              <v:shape style="position:absolute;left:1173;top:4558;width:2;height:4131" coordorigin="1173,4558" coordsize="0,4131" path="m1173,8689l1173,4558e" filled="f" stroked="t" strokeweight=".71831pt" strokecolor="#000000">
                <v:path arrowok="t"/>
              </v:shape>
            </v:group>
            <v:group style="position:absolute;left:5411;top:4567;width:2;height:2602" coordorigin="5411,4567" coordsize="2,2602">
              <v:shape style="position:absolute;left:5411;top:4567;width:2;height:2602" coordorigin="5411,4567" coordsize="0,2602" path="m5411,7170l5411,4567e" filled="f" stroked="t" strokeweight=".71831pt" strokecolor="#000000">
                <v:path arrowok="t"/>
              </v:shape>
            </v:group>
            <v:group style="position:absolute;left:5598;top:7153;width:1575;height:2" coordorigin="5598,7153" coordsize="1575,2">
              <v:shape style="position:absolute;left:5598;top:7153;width:1575;height:2" coordorigin="5598,7153" coordsize="1575,0" path="m5598,7153l7174,7153e" filled="f" stroked="t" strokeweight=".957746pt" strokecolor="#000000">
                <v:path arrowok="t"/>
              </v:shape>
            </v:group>
            <v:group style="position:absolute;left:6254;top:7338;width:915;height:2" coordorigin="6254,7338" coordsize="915,2">
              <v:shape style="position:absolute;left:6254;top:7338;width:915;height:2" coordorigin="6254,7338" coordsize="915,0" path="m6254,7338l7169,7338e" filled="f" stroked="t" strokeweight=".957746pt" strokecolor="#000000">
                <v:path arrowok="t"/>
              </v:shape>
            </v:group>
            <v:group style="position:absolute;left:6264;top:7328;width:2;height:1361" coordorigin="6264,7328" coordsize="2,1361">
              <v:shape style="position:absolute;left:6264;top:7328;width:2;height:1361" coordorigin="6264,7328" coordsize="0,1361" path="m6264,8689l6264,7328e" filled="f" stroked="t" strokeweight=".71831pt" strokecolor="#000000">
                <v:path arrowok="t"/>
              </v:shape>
            </v:group>
            <v:group style="position:absolute;left:1197;top:9667;width:2;height:2344" coordorigin="1197,9667" coordsize="2,2344">
              <v:shape style="position:absolute;left:1197;top:9667;width:2;height:2344" coordorigin="1197,9667" coordsize="0,2344" path="m1197,12011l1197,9667e" filled="f" stroked="t" strokeweight=".718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4.718323pt;margin-top:.117991pt;width:237.28169pt;height:.1pt;mso-position-horizontal-relative:page;mso-position-vertical-relative:page;z-index:-798" coordorigin="7494,2" coordsize="4746,2">
            <v:shape style="position:absolute;left:7494;top:2;width:4746;height:2" coordorigin="7494,2" coordsize="4746,0" path="m7494,2l12240,2e" filled="f" stroked="t" strokeweight=".718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Elizabet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.Procto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</w:rPr>
        <w:t>go()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</w:rPr>
        <w:t>aiw61-UaB:,wh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</w:rPr>
        <w:t>:la;;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treated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72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1Jadl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7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pays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231"/>
        </w:rPr>
        <w:t>ul</w:t>
      </w:r>
      <w:r>
        <w:rPr>
          <w:rFonts w:ascii="Times New Roman" w:hAnsi="Times New Roman" w:cs="Times New Roman" w:eastAsia="Times New Roman"/>
          <w:sz w:val="18"/>
          <w:szCs w:val="18"/>
          <w:spacing w:val="-53"/>
          <w:w w:val="23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rice.H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riove·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ct\m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3"/>
        </w:rPr>
        <w:t>tanding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47" w:after="0" w:line="204" w:lineRule="auto"/>
        <w:ind w:left="144" w:right="-68" w:firstLine="-1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\1sbandJohni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powerf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,::b:ut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69"/>
        </w:rPr>
        <w:t>1£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</w:rPr>
        <w:t>sl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accepte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lidultery,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75"/>
        </w:rPr>
        <w:t>did</w:t>
      </w:r>
      <w:r>
        <w:rPr>
          <w:rFonts w:ascii="Arial" w:hAnsi="Arial" w:cs="Arial" w:eastAsia="Arial"/>
          <w:sz w:val="26"/>
          <w:szCs w:val="26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71"/>
        </w:rPr>
        <w:t>tibt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7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inten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itconthiue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She'i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n()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6"/>
        </w:rPr>
        <w:t>foola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6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3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73"/>
        </w:rPr>
        <w:t>der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7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stands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63"/>
        </w:rPr>
        <w:t>Ab1gall's</w:t>
      </w:r>
      <w:r>
        <w:rPr>
          <w:rFonts w:ascii="Times New Roman" w:hAnsi="Times New Roman" w:cs="Times New Roman" w:eastAsia="Times New Roman"/>
          <w:sz w:val="26"/>
          <w:szCs w:val="26"/>
          <w:spacing w:val="9"/>
          <w:w w:val="6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intention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well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qeftJr:.tbarii&gt;Ibctb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hlmsel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£</w:t>
      </w:r>
      <w:r>
        <w:rPr>
          <w:rFonts w:ascii="Times New Roman" w:hAnsi="Times New Roman" w:cs="Times New Roman" w:eastAsia="Times New Roman"/>
          <w:sz w:val="18"/>
          <w:szCs w:val="1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55"/>
        </w:rPr>
        <w:t>She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2" w:after="0" w:line="254" w:lineRule="exact"/>
        <w:ind w:left="139" w:right="-4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lllovingtnother,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(Y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·i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sept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2"/>
        </w:rPr>
        <w:t>()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o'ri"e,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entl!orig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sh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qtrrie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cl:nHShe</w:t>
      </w:r>
      <w:r>
        <w:rPr>
          <w:rFonts w:ascii="Times New Roman" w:hAnsi="Times New Roman" w:cs="Times New Roman" w:eastAsia="Times New Roman"/>
          <w:sz w:val="18"/>
          <w:szCs w:val="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78"/>
        </w:rPr>
        <w:t>l)</w:t>
      </w:r>
      <w:r>
        <w:rPr>
          <w:rFonts w:ascii="Arial" w:hAnsi="Arial" w:cs="Arial" w:eastAsia="Arial"/>
          <w:sz w:val="26"/>
          <w:szCs w:val="26"/>
          <w:spacing w:val="0"/>
          <w:w w:val="78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78"/>
        </w:rPr>
        <w:t>in</w:t>
      </w:r>
      <w:r>
        <w:rPr>
          <w:rFonts w:ascii="Arial" w:hAnsi="Arial" w:cs="Arial" w:eastAsia="Arial"/>
          <w:sz w:val="26"/>
          <w:szCs w:val="26"/>
          <w:spacing w:val="16"/>
          <w:w w:val="78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()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</w:rPr>
        <w:t>ia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aP,s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ere,l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acce,ph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78" w:after="0" w:line="240" w:lineRule="auto"/>
        <w:ind w:left="13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ingbflierllf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0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21"/>
        </w:rPr>
        <w:t>.•·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398" w:lineRule="exact"/>
        <w:ind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w w:val="103"/>
        </w:rPr>
        <w:t>evide!lc</w:t>
      </w:r>
      <w:r>
        <w:rPr>
          <w:rFonts w:ascii="Times New Roman" w:hAnsi="Times New Roman" w:cs="Times New Roman" w:eastAsia="Times New Roman"/>
          <w:sz w:val="17"/>
          <w:szCs w:val="17"/>
          <w:w w:val="178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proof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Satan'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force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rati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59"/>
        </w:rPr>
        <w:t>i¥}a1e;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</w:rPr>
      </w:r>
    </w:p>
    <w:p>
      <w:pPr>
        <w:spacing w:before="0" w:after="0" w:line="216" w:lineRule="exact"/>
        <w:ind w:left="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feel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patticula,il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</w:rPr>
        <w:t>s!:fRP.gl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girls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44"/>
        </w:rPr>
        <w:t>honest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34"/>
        </w:rPr>
        <w:t>.·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3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</w:rPr>
        <w:t>sensitive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thepre;;e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()f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deVil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react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xplosively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</w:p>
    <w:p>
      <w:pPr>
        <w:jc w:val="left"/>
        <w:spacing w:after="0"/>
        <w:sectPr>
          <w:type w:val="continuous"/>
          <w:pgSz w:w="12260" w:h="15860"/>
          <w:pgMar w:top="1160" w:bottom="880" w:left="1120" w:right="980"/>
          <w:cols w:num="2" w:equalWidth="0">
            <w:col w:w="4979" w:space="237"/>
            <w:col w:w="4944"/>
          </w:cols>
        </w:sectPr>
      </w:pPr>
      <w:rPr/>
    </w:p>
    <w:p>
      <w:pPr>
        <w:spacing w:before="97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7.280013pt;height:41.28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6"/>
          <w:pgMar w:footer="584" w:header="0" w:top="1180" w:bottom="780" w:left="1000" w:right="980"/>
          <w:footerReference w:type="default" r:id="rId16"/>
          <w:pgSz w:w="12260" w:h="15860"/>
        </w:sectPr>
      </w:pPr>
      <w:rPr/>
    </w:p>
    <w:p>
      <w:pPr>
        <w:spacing w:before="79" w:after="0" w:line="329" w:lineRule="auto"/>
        <w:ind w:left="218" w:right="-7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Arthu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Miller'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classic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mass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hysteria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draw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chillin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parallel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witch-hunt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331" w:lineRule="auto"/>
        <w:ind w:left="218" w:right="-54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1692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3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strangest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most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awful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chapter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2"/>
        </w:rPr>
        <w:t>history"­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McCarthyism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gripped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50s.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perspective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half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centur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26" w:lineRule="exact"/>
        <w:ind w:left="2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core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message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seem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toda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  <w:position w:val="-1"/>
        </w:rPr>
        <w:t>far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67" w:lineRule="exact"/>
        <w:ind w:left="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spacing w:val="0"/>
          <w:w w:val="63"/>
          <w:b/>
          <w:bCs/>
        </w:rPr>
        <w:t>r</w:t>
      </w:r>
      <w:r>
        <w:rPr>
          <w:rFonts w:ascii="Arial" w:hAnsi="Arial" w:cs="Arial" w:eastAsia="Arial"/>
          <w:sz w:val="25"/>
          <w:szCs w:val="25"/>
          <w:spacing w:val="7"/>
          <w:w w:val="63"/>
          <w:b/>
          <w:bCs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29"/>
        </w:rPr>
        <w:t>·-</w:t>
      </w:r>
      <w:r>
        <w:rPr>
          <w:rFonts w:ascii="Arial" w:hAnsi="Arial" w:cs="Arial" w:eastAsia="Arial"/>
          <w:sz w:val="25"/>
          <w:szCs w:val="25"/>
          <w:spacing w:val="0"/>
          <w:w w:val="29"/>
        </w:rPr>
        <w:t>  </w:t>
      </w:r>
      <w:r>
        <w:rPr>
          <w:rFonts w:ascii="Arial" w:hAnsi="Arial" w:cs="Arial" w:eastAsia="Arial"/>
          <w:sz w:val="25"/>
          <w:szCs w:val="25"/>
          <w:spacing w:val="1"/>
          <w:w w:val="29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48"/>
        </w:rPr>
        <w:t>···-----</w:t>
      </w:r>
      <w:r>
        <w:rPr>
          <w:rFonts w:ascii="Arial" w:hAnsi="Arial" w:cs="Arial" w:eastAsia="Arial"/>
          <w:sz w:val="25"/>
          <w:szCs w:val="25"/>
          <w:spacing w:val="0"/>
          <w:w w:val="48"/>
        </w:rPr>
        <w:t> </w:t>
      </w:r>
      <w:r>
        <w:rPr>
          <w:rFonts w:ascii="Arial" w:hAnsi="Arial" w:cs="Arial" w:eastAsia="Arial"/>
          <w:sz w:val="25"/>
          <w:szCs w:val="25"/>
          <w:spacing w:val="9"/>
          <w:w w:val="48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50"/>
        </w:rPr>
        <w:t>·-·--</w:t>
      </w:r>
      <w:r>
        <w:rPr>
          <w:rFonts w:ascii="Arial" w:hAnsi="Arial" w:cs="Arial" w:eastAsia="Arial"/>
          <w:sz w:val="25"/>
          <w:szCs w:val="25"/>
          <w:spacing w:val="-8"/>
          <w:w w:val="50"/>
        </w:rPr>
        <w:t>-</w:t>
      </w:r>
      <w:r>
        <w:rPr>
          <w:rFonts w:ascii="Arial" w:hAnsi="Arial" w:cs="Arial" w:eastAsia="Arial"/>
          <w:sz w:val="25"/>
          <w:szCs w:val="25"/>
          <w:spacing w:val="0"/>
          <w:w w:val="34"/>
        </w:rPr>
        <w:t>..</w:t>
      </w:r>
      <w:r>
        <w:rPr>
          <w:rFonts w:ascii="Arial" w:hAnsi="Arial" w:cs="Arial" w:eastAsia="Arial"/>
          <w:sz w:val="25"/>
          <w:szCs w:val="25"/>
          <w:spacing w:val="-50"/>
          <w:w w:val="10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35"/>
        </w:rPr>
        <w:t>-</w:t>
      </w:r>
      <w:r>
        <w:rPr>
          <w:rFonts w:ascii="Arial" w:hAnsi="Arial" w:cs="Arial" w:eastAsia="Arial"/>
          <w:sz w:val="25"/>
          <w:szCs w:val="25"/>
          <w:spacing w:val="0"/>
          <w:w w:val="35"/>
        </w:rPr>
        <w:t> </w:t>
      </w:r>
      <w:r>
        <w:rPr>
          <w:rFonts w:ascii="Arial" w:hAnsi="Arial" w:cs="Arial" w:eastAsia="Arial"/>
          <w:sz w:val="25"/>
          <w:szCs w:val="25"/>
          <w:spacing w:val="18"/>
          <w:w w:val="35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70"/>
        </w:rPr>
        <w:t>--·-----</w:t>
      </w:r>
      <w:r>
        <w:rPr>
          <w:rFonts w:ascii="Arial" w:hAnsi="Arial" w:cs="Arial" w:eastAsia="Arial"/>
          <w:sz w:val="25"/>
          <w:szCs w:val="25"/>
          <w:spacing w:val="-1"/>
          <w:w w:val="70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70"/>
        </w:rPr>
        <w:t>----------------..</w:t>
      </w:r>
      <w:r>
        <w:rPr>
          <w:rFonts w:ascii="Arial" w:hAnsi="Arial" w:cs="Arial" w:eastAsia="Arial"/>
          <w:sz w:val="25"/>
          <w:szCs w:val="25"/>
          <w:spacing w:val="0"/>
          <w:w w:val="70"/>
        </w:rPr>
        <w:t>   </w:t>
      </w:r>
      <w:r>
        <w:rPr>
          <w:rFonts w:ascii="Arial" w:hAnsi="Arial" w:cs="Arial" w:eastAsia="Arial"/>
          <w:sz w:val="25"/>
          <w:szCs w:val="25"/>
          <w:spacing w:val="2"/>
          <w:w w:val="7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accusation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hav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repeatedl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  <w:b/>
          <w:bCs/>
        </w:rPr>
        <w:t>scythed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173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262.079987pt;margin-top:3.949265pt;width:78.720001pt;height:156.479996pt;mso-position-horizontal-relative:page;mso-position-vertical-relative:paragraph;z-index:-797" type="#_x0000_t75">
            <v:imagedata r:id="rId18" o:title=""/>
          </v:shape>
        </w:pict>
      </w:r>
      <w:r>
        <w:rPr>
          <w:rFonts w:ascii="Arial" w:hAnsi="Arial" w:cs="Arial" w:eastAsia="Arial"/>
          <w:sz w:val="18"/>
          <w:szCs w:val="18"/>
          <w:spacing w:val="0"/>
          <w:w w:val="121"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91" w:lineRule="exact"/>
        <w:ind w:left="278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blood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crops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Miller'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1"/>
        </w:rPr>
        <w:t>comment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1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76" w:after="0" w:line="240" w:lineRule="auto"/>
        <w:ind w:left="27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work,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writte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53,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striking: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3" w:after="0" w:line="332" w:lineRule="auto"/>
        <w:ind w:left="2776" w:right="269" w:firstLine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''Whe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individual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villain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displayed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pity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pitie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impossible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organize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repressions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balance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1" w:lineRule="exact"/>
        <w:ind w:left="27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struc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betwee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orde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-1"/>
        </w:rPr>
        <w:t>freedom".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980"/>
          <w:cols w:num="2" w:equalWidth="0">
            <w:col w:w="3565" w:space="189"/>
            <w:col w:w="6526"/>
          </w:cols>
        </w:sectPr>
      </w:pPr>
      <w:rPr/>
    </w:p>
    <w:p>
      <w:pPr>
        <w:spacing w:before="80" w:after="0" w:line="293" w:lineRule="exact"/>
        <w:ind w:left="228" w:right="-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universal: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analyze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8"/>
          <w:i/>
          <w:position w:val="4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8"/>
          <w:i/>
          <w:position w:val="4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8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8"/>
          <w:i/>
          <w:position w:val="4"/>
        </w:rPr>
        <w:t>Crucible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8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8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233"/>
          <w:position w:val="-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3" w:lineRule="exact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248.454102pt;margin-top:10.166344pt;width:32.130002pt;height:.1pt;mso-position-horizontal-relative:page;mso-position-vertical-relative:paragraph;z-index:-795" coordorigin="4969,203" coordsize="643,2">
            <v:shape style="position:absolute;left:4969;top:203;width:643;height:2" coordorigin="4969,203" coordsize="643,0" path="m4969,203l5612,203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5"/>
          <w:position w:val="-1"/>
        </w:rPr>
        <w:t>c-.:.:...L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298.22998pt;margin-top:6.431969pt;width:10.125pt;height:.1pt;mso-position-horizontal-relative:page;mso-position-vertical-relative:paragraph;z-index:-794" coordorigin="5965,129" coordsize="203,2">
            <v:shape style="position:absolute;left:5965;top:129;width:203;height:2" coordorigin="5965,129" coordsize="203,0" path="m5965,129l6167,129e" filled="f" stroked="t" strokeweight=".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260"/>
        </w:rPr>
        <w:t>-"=·'</w:t>
      </w:r>
      <w:r>
        <w:rPr>
          <w:rFonts w:ascii="Times New Roman" w:hAnsi="Times New Roman" w:cs="Times New Roman" w:eastAsia="Times New Roman"/>
          <w:sz w:val="10"/>
          <w:szCs w:val="10"/>
          <w:spacing w:val="63"/>
          <w:w w:val="26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260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95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2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remai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particularl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touche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980"/>
          <w:cols w:num="4" w:equalWidth="0">
            <w:col w:w="3889" w:space="721"/>
            <w:col w:w="322" w:space="327"/>
            <w:col w:w="690" w:space="596"/>
            <w:col w:w="3735"/>
          </w:cols>
        </w:sectPr>
      </w:pPr>
      <w:rPr/>
    </w:p>
    <w:p>
      <w:pPr>
        <w:spacing w:before="36" w:after="0" w:line="240" w:lineRule="auto"/>
        <w:ind w:left="237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particular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240" w:lineRule="auto"/>
        <w:ind w:left="14" w:right="-20"/>
        <w:jc w:val="left"/>
        <w:tabs>
          <w:tab w:pos="1720" w:val="left"/>
          <w:tab w:pos="27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Costume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desig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'_:,,,.,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8"/>
        </w:rPr>
        <w:t>'"'"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deep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understandin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humanism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" w:after="0" w:line="137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-4"/>
        </w:rPr>
        <w:t>Danfort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-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5"/>
          <w:i/>
          <w:position w:val="-4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5"/>
          <w:i/>
          <w:position w:val="-4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25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-4"/>
        </w:rPr>
        <w:t>Teres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  <w:position w:val="-4"/>
        </w:rPr>
        <w:t>Przybylski.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980"/>
          <w:cols w:num="2" w:equalWidth="0">
            <w:col w:w="3051" w:space="755"/>
            <w:col w:w="6474"/>
          </w:cols>
        </w:sectPr>
      </w:pPr>
      <w:rPr/>
    </w:p>
    <w:p>
      <w:pPr>
        <w:spacing w:before="0" w:after="0" w:line="204" w:lineRule="exact"/>
        <w:ind w:left="233" w:right="-20"/>
        <w:jc w:val="left"/>
        <w:tabs>
          <w:tab w:pos="6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moment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''What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man?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Miller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Loo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0" w:after="0" w:line="334" w:lineRule="auto"/>
        <w:ind w:left="237" w:right="176" w:firstLine="5"/>
        <w:jc w:val="left"/>
        <w:tabs>
          <w:tab w:pos="56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fatal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patter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behaviour,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illusions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say: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two-legged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repeatedl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re-occurrin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32"/>
        </w:rPr>
        <w:t>-like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3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disease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3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87"/>
          <w:w w:val="23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monster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capable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evil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every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4" w:lineRule="exact"/>
        <w:ind w:left="242" w:right="-20"/>
        <w:jc w:val="left"/>
        <w:tabs>
          <w:tab w:pos="56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centuries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Salem-like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witch-hunt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2"/>
          <w:position w:val="-1"/>
        </w:rPr>
        <w:t>happened-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imaginable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cruelty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yet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human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1"/>
          <w:position w:val="-1"/>
        </w:rPr>
        <w:t>-wretched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980"/>
        </w:sectPr>
      </w:pPr>
      <w:rPr/>
    </w:p>
    <w:p>
      <w:pPr>
        <w:spacing w:before="85" w:after="0" w:line="329" w:lineRule="auto"/>
        <w:ind w:left="242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7"/>
        </w:rPr>
        <w:t>happen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8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world.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Innumerable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communitie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stirre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madnes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superstition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malice,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ideological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paranoia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evil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mindless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228" w:lineRule="exact"/>
        <w:ind w:left="2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7.599976pt;margin-top:17.305731pt;width:496.320007pt;height:285.119995pt;mso-position-horizontal-relative:page;mso-position-vertical-relative:paragraph;z-index:-796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persecutio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terrifyin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powe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false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5" w:after="0" w:line="331" w:lineRule="auto"/>
        <w:ind w:right="251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creature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227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reac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almost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angelic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goodnes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beauty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thank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treasure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possess: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free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will.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4" w:lineRule="exact"/>
        <w:ind w:left="1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  <w:position w:val="-1"/>
        </w:rPr>
        <w:t>Tadeus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  <w:position w:val="-1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  <w:position w:val="-1"/>
        </w:rPr>
        <w:t>Bradecki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  <w:position w:val="-1"/>
        </w:rPr>
        <w:t>Director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980"/>
          <w:cols w:num="2" w:equalWidth="0">
            <w:col w:w="4627" w:space="985"/>
            <w:col w:w="466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980"/>
        </w:sectPr>
      </w:pPr>
      <w:rPr/>
    </w:p>
    <w:p>
      <w:pPr>
        <w:spacing w:before="67" w:after="0" w:line="328" w:lineRule="auto"/>
        <w:ind w:left="252" w:right="98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Strongl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roote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historical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1692,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director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Tadeusz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Bradecki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designer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Pete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Hartwell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design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Crucible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reflecting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" w:after="0" w:line="227" w:lineRule="exact"/>
        <w:ind w:left="256" w:right="98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metaphysical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space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  <w:position w:val="-1"/>
        </w:rPr>
        <w:t>keeping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98" w:lineRule="exact"/>
        <w:ind w:left="256" w:right="-4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9.419189pt;margin-top:7.19559pt;width:1.43486pt;height:7pt;mso-position-horizontal-relative:page;mso-position-vertical-relative:paragraph;z-index:-793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73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sense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pla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'a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                  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1"/>
          <w:i/>
          <w:position w:val="1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66" w:lineRule="exact"/>
        <w:ind w:right="-20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85"/>
        </w:rPr>
        <w:t>\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40" w:after="0" w:line="331" w:lineRule="auto"/>
        <w:ind w:left="266" w:right="9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parable'.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grid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dominate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rotatin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axi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horizontal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floor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vertical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wall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four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rotatio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accompanie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metal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chains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grindin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machinery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Hart-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4" w:after="0" w:line="331" w:lineRule="auto"/>
        <w:ind w:left="10" w:right="237" w:firstLine="-10"/>
        <w:jc w:val="both"/>
        <w:tabs>
          <w:tab w:pos="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well: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represent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eternal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machiner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huma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madness,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gigantic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guillotine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pushin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other.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backdro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cyclorama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vast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forest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remindin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wilderness,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ever­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stretchin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continent,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neve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away.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large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stri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runnin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backdro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echoe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rec­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tangula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window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McCarthy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hearing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50s.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type w:val="continuous"/>
          <w:pgSz w:w="12260" w:h="15860"/>
          <w:pgMar w:top="1160" w:bottom="880" w:left="1000" w:right="980"/>
          <w:cols w:num="2" w:equalWidth="0">
            <w:col w:w="4237" w:space="2923"/>
            <w:col w:w="3120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7.823944pt;margin-top:-36.907803pt;width:.1pt;height:35.7059pt;mso-position-horizontal-relative:page;mso-position-vertical-relative:paragraph;z-index:-791" coordorigin="1156,-738" coordsize="2,714">
            <v:shape style="position:absolute;left:1156;top:-738;width:2;height:714" coordorigin="1156,-738" coordsize="0,714" path="m1156,-24l1156,-738e" filled="f" stroked="t" strokeweight="1.19718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wa</w:t>
      </w:r>
      <w:r>
        <w:rPr>
          <w:rFonts w:ascii="Times New Roman" w:hAnsi="Times New Roman" w:cs="Times New Roman" w:eastAsia="Times New Roman"/>
          <w:sz w:val="16"/>
          <w:szCs w:val="16"/>
          <w:spacing w:val="35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55"/>
          <w:i/>
        </w:rPr>
        <w:t>a</w:t>
      </w:r>
      <w:r>
        <w:rPr>
          <w:rFonts w:ascii="Arial" w:hAnsi="Arial" w:cs="Arial" w:eastAsia="Arial"/>
          <w:sz w:val="21"/>
          <w:szCs w:val="21"/>
          <w:spacing w:val="-7"/>
          <w:w w:val="5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{'!at</w:t>
      </w:r>
      <w:r>
        <w:rPr>
          <w:rFonts w:ascii="Times New Roman" w:hAnsi="Times New Roman" w:cs="Times New Roman" w:eastAsia="Times New Roman"/>
          <w:sz w:val="17"/>
          <w:szCs w:val="1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i/>
        </w:rPr>
        <w:t>playwright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7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i/>
        </w:rPr>
        <w:t>great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i/>
        </w:rPr>
        <w:t>man,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i/>
        </w:rPr>
        <w:t>and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man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37" w:lineRule="exact"/>
        <w:ind w:left="12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22"/>
          <w:szCs w:val="22"/>
          <w:w w:val="61"/>
          <w:i/>
        </w:rPr>
        <w:t>of</w:t>
      </w:r>
      <w:r>
        <w:rPr>
          <w:rFonts w:ascii="Arial" w:hAnsi="Arial" w:cs="Arial" w:eastAsia="Arial"/>
          <w:sz w:val="22"/>
          <w:szCs w:val="22"/>
          <w:spacing w:val="-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4"/>
          <w:i/>
        </w:rPr>
        <w:t>rar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7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i/>
        </w:rPr>
        <w:t>iritegrityin/Jit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i/>
        </w:rPr>
        <w:t>writing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wa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3"/>
          <w:i/>
        </w:rPr>
        <w:t>landmark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38" w:after="0" w:line="240" w:lineRule="auto"/>
        <w:ind w:left="2607" w:right="-20"/>
        <w:jc w:val="left"/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77"/>
        </w:rPr>
        <w:t>2005</w:t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4" w:lineRule="auto"/>
        <w:ind w:left="151" w:right="277" w:firstLine="-1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Arthu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Mille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transforme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America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theatre.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Followin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erid.ofWprl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tappe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64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64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64"/>
        </w:rPr>
        <w:t>   </w:t>
      </w:r>
      <w:r>
        <w:rPr>
          <w:rFonts w:ascii="Arial" w:hAnsi="Arial" w:cs="Arial" w:eastAsia="Arial"/>
          <w:sz w:val="20"/>
          <w:szCs w:val="20"/>
          <w:spacing w:val="18"/>
          <w:w w:val="6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11s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6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dissati::;faction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8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unrest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withi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greate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Americanpsyche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as::W:bre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provocative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insightful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1"/>
        </w:rPr>
        <w:t>ang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89" w:lineRule="exact"/>
        <w:ind w:left="146" w:right="-20"/>
        <w:jc w:val="left"/>
        <w:tabs>
          <w:tab w:pos="928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98"/>
          <w:position w:val="1"/>
        </w:rPr>
        <w:t>probing.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8"/>
          <w:position w:val="1"/>
        </w:rPr>
        <w:t>·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69"/>
          <w:position w:val="1"/>
        </w:rPr>
        <w:t>He</w:t>
      </w:r>
      <w:r>
        <w:rPr>
          <w:rFonts w:ascii="Times New Roman" w:hAnsi="Times New Roman" w:cs="Times New Roman" w:eastAsia="Times New Roman"/>
          <w:sz w:val="33"/>
          <w:szCs w:val="33"/>
          <w:spacing w:val="-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came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'public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conscience'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position w:val="1"/>
        </w:rPr>
        <w:t>Regarded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  <w:position w:val="1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position w:val="1"/>
        </w:rPr>
        <w:t>brilliant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3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\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.V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tet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,s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position w:val="1"/>
        </w:rPr>
        <w:t>Jlllch:nwna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J;arian,.a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81"/>
          <w:position w:val="1"/>
        </w:rPr>
        <w:t>imatl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00"/>
          <w:position w:val="0"/>
        </w:rPr>
      </w:r>
    </w:p>
    <w:p>
      <w:pPr>
        <w:spacing w:before="39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ofg7eat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dignity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2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.it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sai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da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goe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6f1viillet'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phtysi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ein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/P: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tfP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fpe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8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2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8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8" w:after="0" w:line="248" w:lineRule="exact"/>
        <w:ind w:left="14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wo.cld.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584" w:top="1480" w:bottom="920" w:left="1080" w:right="1000"/>
          <w:pgSz w:w="12260" w:h="1586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6" w:lineRule="auto"/>
        <w:ind w:left="165" w:right="-67" w:firstLine="-2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AlllviySon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(1947),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</w:rPr>
        <w:t>Death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88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66"/>
          <w:i/>
        </w:rPr>
        <w:t>of</w:t>
      </w:r>
      <w:r>
        <w:rPr>
          <w:rFonts w:ascii="Arial" w:hAnsi="Arial" w:cs="Arial" w:eastAsia="Arial"/>
          <w:sz w:val="28"/>
          <w:szCs w:val="28"/>
          <w:spacing w:val="-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Salesman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8"/>
        </w:rPr>
        <w:t>(1949,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9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won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Pulitze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Prize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88"/>
          <w:i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88"/>
          <w:i/>
        </w:rPr>
        <w:t>Crud</w:t>
      </w:r>
      <w:r>
        <w:rPr>
          <w:rFonts w:ascii="Arial" w:hAnsi="Arial" w:cs="Arial" w:eastAsia="Arial"/>
          <w:sz w:val="27"/>
          <w:szCs w:val="27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(1953),,4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i/>
        </w:rPr>
        <w:t>View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8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  <w:i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  <w:i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8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8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Bridg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79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{1955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4" w:after="0" w:line="218" w:lineRule="auto"/>
        <w:ind w:left="2212" w:right="437" w:firstLine="-2212"/>
        <w:jc w:val="left"/>
        <w:tabs>
          <w:tab w:pos="4180" w:val="left"/>
          <w:tab w:pos="4780" w:val="left"/>
          <w:tab w:pos="50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39"/>
        </w:rPr>
        <w:t>--....--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39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39"/>
        </w:rPr>
        <w:t>""'-'-----</w:t>
      </w:r>
      <w:r>
        <w:rPr>
          <w:rFonts w:ascii="Times New Roman" w:hAnsi="Times New Roman" w:cs="Times New Roman" w:eastAsia="Times New Roman"/>
          <w:sz w:val="25"/>
          <w:szCs w:val="25"/>
          <w:spacing w:val="10"/>
          <w:w w:val="139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37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6"/>
        </w:rPr>
        <w:t>PaJ;ehts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86"/>
        </w:rPr>
        <w:t>cJe</w:t>
      </w:r>
      <w:r>
        <w:rPr>
          <w:rFonts w:ascii="Times New Roman" w:hAnsi="Times New Roman" w:cs="Times New Roman" w:eastAsia="Times New Roman"/>
          <w:sz w:val="25"/>
          <w:szCs w:val="25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imrnlgtahts</w:t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65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At;gust:l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\1l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ler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8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spacing w:val="0"/>
          <w:w w:val="62"/>
        </w:rPr>
        <w:t>&lt;</w:t>
      </w:r>
      <w:r>
        <w:rPr>
          <w:rFonts w:ascii="Arial" w:hAnsi="Arial" w:cs="Arial" w:eastAsia="Arial"/>
          <w:sz w:val="29"/>
          <w:szCs w:val="29"/>
          <w:spacing w:val="0"/>
          <w:w w:val="62"/>
        </w:rPr>
        <w:t> </w:t>
      </w:r>
      <w:r>
        <w:rPr>
          <w:rFonts w:ascii="Arial" w:hAnsi="Arial" w:cs="Arial" w:eastAsia="Arial"/>
          <w:sz w:val="29"/>
          <w:szCs w:val="29"/>
          <w:spacing w:val="14"/>
          <w:w w:val="62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70"/>
        </w:rPr>
        <w:t>...</w:t>
      </w:r>
      <w:r>
        <w:rPr>
          <w:rFonts w:ascii="Arial" w:hAnsi="Arial" w:cs="Arial" w:eastAsia="Arial"/>
          <w:sz w:val="29"/>
          <w:szCs w:val="29"/>
          <w:spacing w:val="-9"/>
          <w:w w:val="70"/>
        </w:rPr>
        <w:t>.</w:t>
      </w:r>
      <w:r>
        <w:rPr>
          <w:rFonts w:ascii="Arial" w:hAnsi="Arial" w:cs="Arial" w:eastAsia="Arial"/>
          <w:sz w:val="29"/>
          <w:szCs w:val="29"/>
          <w:spacing w:val="0"/>
          <w:w w:val="33"/>
        </w:rPr>
        <w:t>·</w:t>
      </w:r>
      <w:r>
        <w:rPr>
          <w:rFonts w:ascii="Arial" w:hAnsi="Arial" w:cs="Arial" w:eastAsia="Arial"/>
          <w:sz w:val="29"/>
          <w:szCs w:val="29"/>
          <w:spacing w:val="0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1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32"/>
        </w:rPr>
        <w:t>.</w:t>
      </w:r>
      <w:r>
        <w:rPr>
          <w:rFonts w:ascii="Arial" w:hAnsi="Arial" w:cs="Arial" w:eastAsia="Arial"/>
          <w:sz w:val="29"/>
          <w:szCs w:val="29"/>
          <w:spacing w:val="0"/>
          <w:w w:val="100"/>
        </w:rPr>
        <w:tab/>
      </w:r>
      <w:r>
        <w:rPr>
          <w:rFonts w:ascii="Arial" w:hAnsi="Arial" w:cs="Arial" w:eastAsia="Arial"/>
          <w:sz w:val="29"/>
          <w:szCs w:val="29"/>
          <w:spacing w:val="0"/>
          <w:w w:val="56"/>
        </w:rPr>
        <w:t>·.</w:t>
      </w:r>
      <w:r>
        <w:rPr>
          <w:rFonts w:ascii="Arial" w:hAnsi="Arial" w:cs="Arial" w:eastAsia="Arial"/>
          <w:sz w:val="29"/>
          <w:szCs w:val="29"/>
          <w:spacing w:val="0"/>
          <w:w w:val="5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F:1,ther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5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lacUeswe:l,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nl1factw:ei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7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Mqthet:.a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$f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()O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eacher</w:t>
      </w:r>
      <w:r>
        <w:rPr>
          <w:rFonts w:ascii="Times New Roman" w:hAnsi="Times New Roman" w:cs="Times New Roman" w:eastAsia="Times New Roman"/>
          <w:sz w:val="22"/>
          <w:szCs w:val="22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housewife.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39" w:lineRule="exact"/>
        <w:ind w:left="2758" w:right="-20"/>
        <w:jc w:val="left"/>
        <w:tabs>
          <w:tab w:pos="57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1.450714pt;margin-top:-19.465734pt;width:16.442986pt;height:21.5pt;mso-position-horizontal-relative:page;mso-position-vertical-relative:paragraph;z-index:-790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5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spacing w:val="0"/>
                      <w:w w:val="52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6"/>
        </w:rPr>
        <w:t>•.•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26"/>
        </w:rPr>
        <w:t>  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2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attte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sJoari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:opfl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m.d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4" w:after="0" w:line="237" w:lineRule="exact"/>
        <w:ind w:left="2155" w:right="-20"/>
        <w:jc w:val="left"/>
        <w:tabs>
          <w:tab w:pos="47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position w:val="-1"/>
        </w:rPr>
        <w:t>IPl:oo::J.er: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position w:val="-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Kertnft..</w:t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66"/>
          <w:position w:val="-1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80" w:right="1000"/>
          <w:cols w:num="2" w:equalWidth="0">
            <w:col w:w="3679" w:space="221"/>
            <w:col w:w="628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5.679993pt;margin-top:64.080009pt;width:498.23999pt;height:671.039977pt;mso-position-horizontal-relative:page;mso-position-vertical-relative:page;z-index:-792" coordorigin="1114,1282" coordsize="9965,13421">
            <v:shape style="position:absolute;left:1555;top:1282;width:9485;height:2074" type="#_x0000_t75">
              <v:imagedata r:id="rId20" o:title=""/>
            </v:shape>
            <v:shape style="position:absolute;left:1114;top:2645;width:2515;height:1459" type="#_x0000_t75">
              <v:imagedata r:id="rId21" o:title=""/>
            </v:shape>
            <v:group style="position:absolute;left:2935;top:2818;width:3228;height:2" coordorigin="2935,2818" coordsize="3228,2">
              <v:shape style="position:absolute;left:2935;top:2818;width:3228;height:2" coordorigin="2935,2818" coordsize="3228,0" path="m2935,2818l6163,2818e" filled="f" stroked="t" strokeweight=".71831pt" strokecolor="#000000">
                <v:path arrowok="t"/>
              </v:shape>
              <v:shape style="position:absolute;left:1114;top:4814;width:2995;height:845" type="#_x0000_t75">
                <v:imagedata r:id="rId22" o:title=""/>
              </v:shape>
              <v:shape style="position:absolute;left:5107;top:4334;width:5971;height:1133" type="#_x0000_t75">
                <v:imagedata r:id="rId23" o:title=""/>
              </v:shape>
              <v:shape style="position:absolute;left:1133;top:6734;width:2822;height:1402" type="#_x0000_t75">
                <v:imagedata r:id="rId24" o:title=""/>
              </v:shape>
              <v:shape style="position:absolute;left:1152;top:5486;width:9926;height:9216" type="#_x0000_t75">
                <v:imagedata r:id="rId25" o:title=""/>
              </v:shape>
            </v:group>
            <v:group style="position:absolute;left:10971;top:2813;width:2;height:1543" coordorigin="10971,2813" coordsize="2,1543">
              <v:shape style="position:absolute;left:10971;top:2813;width:2;height:1543" coordorigin="10971,2813" coordsize="0,1543" path="m10971,4357l10971,2813e" filled="f" stroked="t" strokeweight=".957746pt" strokecolor="#000000">
                <v:path arrowok="t"/>
              </v:shape>
            </v:group>
            <v:group style="position:absolute;left:1168;top:4002;width:2;height:968" coordorigin="1168,4002" coordsize="2,968">
              <v:shape style="position:absolute;left:1168;top:4002;width:2;height:968" coordorigin="1168,4002" coordsize="0,968" path="m1168,4970l1168,4002e" filled="f" stroked="t" strokeweight=".71831pt" strokecolor="#000000">
                <v:path arrowok="t"/>
              </v:shape>
            </v:group>
            <v:group style="position:absolute;left:4070;top:5011;width:6297;height:2" coordorigin="4070,5011" coordsize="6297,2">
              <v:shape style="position:absolute;left:4070;top:5011;width:6297;height:2" coordorigin="4070,5011" coordsize="6297,0" path="m4070,5011l10368,5011e" filled="f" stroked="t" strokeweight=".957746pt" strokecolor="#000000">
                <v:path arrowok="t"/>
              </v:shape>
            </v:group>
            <v:group style="position:absolute;left:1164;top:5282;width:3730;height:2" coordorigin="1164,5282" coordsize="3730,2">
              <v:shape style="position:absolute;left:1164;top:5282;width:3730;height:2" coordorigin="1164,5282" coordsize="3730,0" path="m1164,5282l4894,5282e" filled="f" stroked="t" strokeweight=".957746pt" strokecolor="#000000">
                <v:path arrowok="t"/>
              </v:shape>
            </v:group>
            <v:group style="position:absolute;left:3917;top:7134;width:919;height:2" coordorigin="3917,7134" coordsize="919,2">
              <v:shape style="position:absolute;left:3917;top:7134;width:919;height:2" coordorigin="3917,7134" coordsize="919,0" path="m3917,7134l4837,7134e" filled="f" stroked="t" strokeweight=".957746pt" strokecolor="#000000">
                <v:path arrowok="t"/>
              </v:shape>
            </v:group>
            <v:group style="position:absolute;left:1173;top:5421;width:2;height:1361" coordorigin="1173,5421" coordsize="2,1361">
              <v:shape style="position:absolute;left:1173;top:5421;width:2;height:1361" coordorigin="1173,5421" coordsize="0,1361" path="m1173,6782l1173,5421e" filled="f" stroked="t" strokeweight=".71831pt" strokecolor="#000000">
                <v:path arrowok="t"/>
              </v:shape>
            </v:group>
            <v:group style="position:absolute;left:3917;top:7318;width:919;height:2" coordorigin="3917,7318" coordsize="919,2">
              <v:shape style="position:absolute;left:3917;top:7318;width:919;height:2" coordorigin="3917,7318" coordsize="919,0" path="m3917,7318l4837,7318e" filled="f" stroked="t" strokeweight=".957746pt" strokecolor="#000000">
                <v:path arrowok="t"/>
              </v:shape>
            </v:group>
            <v:group style="position:absolute;left:1188;top:8095;width:2;height:1112" coordorigin="1188,8095" coordsize="2,1112">
              <v:shape style="position:absolute;left:1188;top:8095;width:2;height:1112" coordorigin="1188,8095" coordsize="0,1112" path="m1188,9207l1188,8095e" filled="f" stroked="t" strokeweight=".71831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Mo:ral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plight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()</w:t>
      </w:r>
      <w:r>
        <w:rPr>
          <w:rFonts w:ascii="Times New Roman" w:hAnsi="Times New Roman" w:cs="Times New Roman" w:eastAsia="Times New Roman"/>
          <w:sz w:val="22"/>
          <w:szCs w:val="22"/>
          <w:spacing w:val="-42"/>
          <w:w w:val="107"/>
        </w:rPr>
        <w:t>[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workin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3" w:after="0" w:line="235" w:lineRule="exact"/>
        <w:ind w:left="16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2"/>
        </w:rPr>
        <w:t>resporisibili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2"/>
        </w:rPr>
        <w:t>:-struggle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-2"/>
        </w:rPr>
        <w:t>ofc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  <w:position w:val="-2"/>
        </w:rPr>
        <w:t>()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3"/>
          <w:position w:val="-2"/>
        </w:rPr>
        <w:t>nscience-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105" w:lineRule="exact"/>
        <w:ind w:left="532" w:right="8712"/>
        <w:jc w:val="center"/>
        <w:tabs>
          <w:tab w:pos="920" w:val="left"/>
          <w:tab w:pos="13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5"/>
          <w:szCs w:val="5"/>
          <w:spacing w:val="0"/>
          <w:w w:val="136"/>
          <w:position w:val="-1"/>
        </w:rPr>
        <w:t>";</w:t>
      </w:r>
      <w:r>
        <w:rPr>
          <w:rFonts w:ascii="Times New Roman" w:hAnsi="Times New Roman" w:cs="Times New Roman" w:eastAsia="Times New Roman"/>
          <w:sz w:val="5"/>
          <w:szCs w:val="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5"/>
          <w:szCs w:val="5"/>
          <w:spacing w:val="0"/>
          <w:w w:val="100"/>
          <w:position w:val="-1"/>
        </w:rPr>
      </w:r>
      <w:r>
        <w:rPr>
          <w:rFonts w:ascii="Arial" w:hAnsi="Arial" w:cs="Arial" w:eastAsia="Arial"/>
          <w:sz w:val="6"/>
          <w:szCs w:val="6"/>
          <w:spacing w:val="0"/>
          <w:w w:val="242"/>
          <w:position w:val="-1"/>
        </w:rPr>
        <w:t>·'</w:t>
      </w:r>
      <w:r>
        <w:rPr>
          <w:rFonts w:ascii="Arial" w:hAnsi="Arial" w:cs="Arial" w:eastAsia="Arial"/>
          <w:sz w:val="6"/>
          <w:szCs w:val="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6"/>
          <w:szCs w:val="6"/>
          <w:spacing w:val="0"/>
          <w:w w:val="100"/>
          <w:position w:val="-1"/>
        </w:rPr>
      </w:r>
      <w:r>
        <w:rPr>
          <w:rFonts w:ascii="Arial" w:hAnsi="Arial" w:cs="Arial" w:eastAsia="Arial"/>
          <w:sz w:val="14"/>
          <w:szCs w:val="14"/>
          <w:spacing w:val="0"/>
          <w:w w:val="102"/>
          <w:position w:val="-1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0" w:after="0" w:line="236" w:lineRule="exact"/>
        <w:ind w:left="146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6"/>
          <w:w w:val="95"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position w:val="1"/>
        </w:rPr>
        <w:t>socippolirical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coinmentaries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69"/>
          <w:position w:val="1"/>
        </w:rPr>
        <w:t>betray9.1:..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38" w:after="0" w:line="240" w:lineRule="auto"/>
        <w:ind w:left="17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5"/>
          <w:szCs w:val="25"/>
          <w:w w:val="79"/>
        </w:rPr>
        <w:t>deat:l£</w:t>
      </w:r>
      <w:r>
        <w:rPr>
          <w:rFonts w:ascii="Times New Roman" w:hAnsi="Times New Roman" w:cs="Times New Roman" w:eastAsia="Times New Roman"/>
          <w:sz w:val="25"/>
          <w:szCs w:val="25"/>
          <w:w w:val="80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injustice.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80" w:right="100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6.320022pt;height:41.28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584" w:top="1180" w:bottom="780" w:left="1000" w:right="1000"/>
          <w:pgSz w:w="12260" w:h="15860"/>
        </w:sectPr>
      </w:pPr>
      <w:rPr/>
    </w:p>
    <w:p>
      <w:pPr>
        <w:spacing w:before="93" w:after="0" w:line="240" w:lineRule="auto"/>
        <w:ind w:left="2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Seekin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reprieve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strict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narro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ways</w:t>
      </w:r>
    </w:p>
    <w:p>
      <w:pPr>
        <w:spacing w:before="86" w:after="0" w:line="317" w:lineRule="auto"/>
        <w:ind w:left="212" w:right="450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Purita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secretl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met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woods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exotic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tale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tol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Ti­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tuba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slave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Barbados.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Februar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8"/>
        </w:rPr>
        <w:t>y</w:t>
      </w:r>
      <w:r>
        <w:rPr>
          <w:rFonts w:ascii="Arial" w:hAnsi="Arial" w:cs="Arial" w:eastAsia="Arial"/>
          <w:sz w:val="23"/>
          <w:szCs w:val="23"/>
          <w:spacing w:val="9"/>
          <w:w w:val="13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169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8"/>
        </w:rPr>
        <w:t>2</w:t>
      </w:r>
      <w:r>
        <w:rPr>
          <w:rFonts w:ascii="Arial" w:hAnsi="Arial" w:cs="Arial" w:eastAsia="Arial"/>
          <w:sz w:val="23"/>
          <w:szCs w:val="23"/>
          <w:spacing w:val="0"/>
          <w:w w:val="136"/>
        </w:rPr>
        <w:t>,</w:t>
      </w:r>
      <w:r>
        <w:rPr>
          <w:rFonts w:ascii="Arial" w:hAnsi="Arial" w:cs="Arial" w:eastAsia="Arial"/>
          <w:sz w:val="23"/>
          <w:szCs w:val="23"/>
          <w:spacing w:val="0"/>
          <w:w w:val="13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Reveren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Parri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discovere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participat­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" w:after="0" w:line="328" w:lineRule="auto"/>
        <w:ind w:left="221" w:right="410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1"/>
        </w:rPr>
        <w:t>forbidde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sessions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  <w:position w:val="1"/>
        </w:rPr>
        <w:t>Afterward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5"/>
          <w:position w:val="1"/>
        </w:rPr>
        <w:t>s</w:t>
      </w:r>
      <w:r>
        <w:rPr>
          <w:rFonts w:ascii="Arial" w:hAnsi="Arial" w:cs="Arial" w:eastAsia="Arial"/>
          <w:sz w:val="21"/>
          <w:szCs w:val="21"/>
          <w:spacing w:val="0"/>
          <w:w w:val="150"/>
          <w:position w:val="0"/>
        </w:rPr>
        <w:t>,</w:t>
      </w:r>
      <w:r>
        <w:rPr>
          <w:rFonts w:ascii="Arial" w:hAnsi="Arial" w:cs="Arial" w:eastAsia="Arial"/>
          <w:sz w:val="21"/>
          <w:szCs w:val="21"/>
          <w:spacing w:val="0"/>
          <w:w w:val="15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Bett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Parri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bega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havin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'fits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  <w:position w:val="0"/>
        </w:rPr>
        <w:t>de­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fie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0"/>
        </w:rPr>
        <w:t>explanation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3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0"/>
        </w:rPr>
        <w:t>Doctor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minister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0"/>
        </w:rPr>
        <w:t>watched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  <w:position w:val="0"/>
        </w:rPr>
        <w:t>horror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girl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displaye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catatonic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  <w:position w:val="0"/>
        </w:rPr>
        <w:t>symptoms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sign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  <w:position w:val="0"/>
        </w:rPr>
        <w:t>devil.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4" w:after="0" w:line="332" w:lineRule="auto"/>
        <w:ind w:left="221" w:right="6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Unable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explanation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Puritans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turne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supernatural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be­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witched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Prodde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Parri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tormentors: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begga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Sarah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Good,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elderl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Sara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Osburn,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Tituba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her­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woma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village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out­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cast.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5" w:after="0" w:line="331" w:lineRule="auto"/>
        <w:ind w:left="245" w:right="482" w:firstLine="-1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Tituba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claimed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6"/>
        </w:rPr>
        <w:t>"The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devil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Villager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sat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spellboun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Tituba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spok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devil'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mischie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co­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signin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devil'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book.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there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2" w:right="-76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31"/>
        </w:rPr>
        <w:t>"Kin</w:t>
      </w:r>
      <w:r>
        <w:rPr>
          <w:rFonts w:ascii="Arial" w:hAnsi="Arial" w:cs="Arial" w:eastAsia="Arial"/>
          <w:sz w:val="21"/>
          <w:szCs w:val="21"/>
          <w:spacing w:val="0"/>
          <w:w w:val="131"/>
        </w:rPr>
        <w:t>g</w:t>
      </w:r>
      <w:r>
        <w:rPr>
          <w:rFonts w:ascii="Arial" w:hAnsi="Arial" w:cs="Arial" w:eastAsia="Arial"/>
          <w:sz w:val="21"/>
          <w:szCs w:val="21"/>
          <w:spacing w:val="37"/>
          <w:w w:val="13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31"/>
        </w:rPr>
        <w:t>William'</w:t>
      </w:r>
      <w:r>
        <w:rPr>
          <w:rFonts w:ascii="Arial" w:hAnsi="Arial" w:cs="Arial" w:eastAsia="Arial"/>
          <w:sz w:val="21"/>
          <w:szCs w:val="21"/>
          <w:spacing w:val="0"/>
          <w:w w:val="131"/>
        </w:rPr>
        <w:t>s</w:t>
      </w:r>
      <w:r>
        <w:rPr>
          <w:rFonts w:ascii="Arial" w:hAnsi="Arial" w:cs="Arial" w:eastAsia="Arial"/>
          <w:sz w:val="21"/>
          <w:szCs w:val="21"/>
          <w:spacing w:val="15"/>
          <w:w w:val="13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31"/>
        </w:rPr>
        <w:t>War"</w:t>
      </w:r>
      <w:r>
        <w:rPr>
          <w:rFonts w:ascii="Arial" w:hAnsi="Arial" w:cs="Arial" w:eastAsia="Arial"/>
          <w:sz w:val="21"/>
          <w:szCs w:val="21"/>
          <w:spacing w:val="10"/>
          <w:w w:val="13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or</w:t>
      </w:r>
      <w:r>
        <w:rPr>
          <w:rFonts w:ascii="Arial" w:hAnsi="Arial" w:cs="Arial" w:eastAsia="Arial"/>
          <w:sz w:val="21"/>
          <w:szCs w:val="21"/>
          <w:spacing w:val="52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29"/>
        </w:rPr>
        <w:t>"Th</w:t>
      </w:r>
      <w:r>
        <w:rPr>
          <w:rFonts w:ascii="Arial" w:hAnsi="Arial" w:cs="Arial" w:eastAsia="Arial"/>
          <w:sz w:val="21"/>
          <w:szCs w:val="21"/>
          <w:spacing w:val="0"/>
          <w:w w:val="129"/>
        </w:rPr>
        <w:t>e</w:t>
      </w:r>
      <w:r>
        <w:rPr>
          <w:rFonts w:ascii="Arial" w:hAnsi="Arial" w:cs="Arial" w:eastAsia="Arial"/>
          <w:sz w:val="21"/>
          <w:szCs w:val="21"/>
          <w:spacing w:val="17"/>
          <w:w w:val="129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Secon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d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15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28"/>
        </w:rPr>
        <w:t>In­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79" w:after="0" w:line="237" w:lineRule="exact"/>
        <w:ind w:left="2649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31"/>
          <w:position w:val="-1"/>
        </w:rPr>
        <w:t>dian</w:t>
      </w:r>
      <w:r>
        <w:rPr>
          <w:rFonts w:ascii="Arial" w:hAnsi="Arial" w:cs="Arial" w:eastAsia="Arial"/>
          <w:sz w:val="21"/>
          <w:szCs w:val="21"/>
          <w:spacing w:val="-2"/>
          <w:w w:val="131"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31"/>
          <w:position w:val="-1"/>
        </w:rPr>
        <w:t>War"</w:t>
      </w:r>
      <w:r>
        <w:rPr>
          <w:rFonts w:ascii="Arial" w:hAnsi="Arial" w:cs="Arial" w:eastAsia="Arial"/>
          <w:sz w:val="21"/>
          <w:szCs w:val="21"/>
          <w:spacing w:val="0"/>
          <w:w w:val="100"/>
          <w:position w:val="0"/>
        </w:rPr>
      </w:r>
    </w:p>
    <w:p>
      <w:pPr>
        <w:spacing w:before="11" w:after="0" w:line="331" w:lineRule="auto"/>
        <w:ind w:right="343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undiscovere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destro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Puritans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Discoverin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eliminating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3"/>
        </w:rPr>
        <w:t>crusade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8"/>
          <w:w w:val="12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Massachusetts.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9" w:lineRule="exact"/>
        <w:ind w:left="1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1692,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Oye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hear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5" w:after="0" w:line="327" w:lineRule="auto"/>
        <w:ind w:left="14" w:right="282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Termine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decide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case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witchcraft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Preside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Justice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William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Stoughton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mag­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istrate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jurors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Bridget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Bisho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4"/>
        </w:rPr>
        <w:t>found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guilt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hange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Octobe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thir­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wome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station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hange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disbande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Governo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William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Phipps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A</w:t>
      </w:r>
      <w:r>
        <w:rPr>
          <w:rFonts w:ascii="Arial" w:hAnsi="Arial" w:cs="Arial" w:eastAsia="Arial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Supe­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Judicature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),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did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8" w:lineRule="exact"/>
        <w:ind w:left="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allo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spectral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7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evidence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belie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powe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4" w:after="0" w:line="333" w:lineRule="auto"/>
        <w:ind w:left="38" w:right="245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8.901409pt;margin-top:95.851501pt;width:495.978595pt;height:290.966125pt;mso-position-horizontal-relative:page;mso-position-vertical-relative:paragraph;z-index:-789" coordorigin="1178,1917" coordsize="9920,5819">
            <v:shape style="position:absolute;left:7219;top:5605;width:230;height:1267" type="#_x0000_t75">
              <v:imagedata r:id="rId27" o:title=""/>
            </v:shape>
            <v:shape style="position:absolute;left:4819;top:5836;width:6278;height:1901" type="#_x0000_t75">
              <v:imagedata r:id="rId28" o:title=""/>
            </v:shape>
            <v:group style="position:absolute;left:7375;top:2010;width:2;height:3595" coordorigin="7375,2010" coordsize="2,3595">
              <v:shape style="position:absolute;left:7375;top:2010;width:2;height:3595" coordorigin="7375,2010" coordsize="0,3595" path="m7375,5605l7375,2010e" filled="f" stroked="t" strokeweight=".957746pt" strokecolor="#000000">
                <v:path arrowok="t"/>
              </v:shape>
            </v:group>
            <v:group style="position:absolute;left:1188;top:1934;width:9817;height:2" coordorigin="1188,1934" coordsize="9817,2">
              <v:shape style="position:absolute;left:1188;top:1934;width:9817;height:2" coordorigin="1188,1934" coordsize="9817,0" path="m1188,1934l11005,1934e" filled="f" stroked="t" strokeweight=".957746pt" strokecolor="#000000">
                <v:path arrowok="t"/>
              </v:shape>
            </v:group>
            <v:group style="position:absolute;left:1207;top:1924;width:2;height:5746" coordorigin="1207,1924" coordsize="2,5746">
              <v:shape style="position:absolute;left:1207;top:1924;width:2;height:5746" coordorigin="1207,1924" coordsize="0,5746" path="m1207,7671l1207,1924e" filled="f" stroked="t" strokeweight=".71831pt" strokecolor="#000000">
                <v:path arrowok="t"/>
              </v:shape>
            </v:group>
            <v:group style="position:absolute;left:11007;top:1924;width:2;height:3916" coordorigin="11007,1924" coordsize="2,3916">
              <v:shape style="position:absolute;left:11007;top:1924;width:2;height:3916" coordorigin="11007,1924" coordsize="0,3916" path="m11007,5840l11007,1924e" filled="f" stroked="t" strokeweight=".71831pt" strokecolor="#000000">
                <v:path arrowok="t"/>
              </v:shape>
            </v:group>
            <v:group style="position:absolute;left:10835;top:1967;width:2;height:3877" coordorigin="10835,1967" coordsize="2,3877">
              <v:shape style="position:absolute;left:10835;top:1967;width:2;height:3877" coordorigin="10835,1967" coordsize="0,3877" path="m10835,5845l10835,1967e" filled="f" stroked="t" strokeweight=".71831pt" strokecolor="#000000">
                <v:path arrowok="t"/>
              </v:shape>
            </v:group>
            <v:group style="position:absolute;left:1216;top:7659;width:9812;height:2" coordorigin="1216,7659" coordsize="9812,2">
              <v:shape style="position:absolute;left:1216;top:7659;width:9812;height:2" coordorigin="1216,7659" coordsize="9812,0" path="m1216,7659l11028,7659e" filled="f" stroked="t" strokeweight=".7183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invisible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spectres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torture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victims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seale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trie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Oye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Terminer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new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release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awaitin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trial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pardoned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awaitin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execution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witch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trial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over.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7" w:after="0" w:line="240" w:lineRule="auto"/>
        <w:ind w:left="101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  <w:i/>
        </w:rPr>
        <w:t>Wabanaki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  <w:i/>
        </w:rPr>
        <w:t>Confederacy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coalitio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82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  <w:i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5" w:after="0" w:line="240" w:lineRule="auto"/>
        <w:ind w:left="95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  <w:i/>
        </w:rPr>
        <w:t>five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  <w:i/>
        </w:rPr>
        <w:t>Algonquia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tribe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81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1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easter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seaboartl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banded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1000"/>
          <w:cols w:num="2" w:equalWidth="0">
            <w:col w:w="5184" w:space="256"/>
            <w:col w:w="4820"/>
          </w:cols>
        </w:sectPr>
      </w:pPr>
      <w:rPr/>
    </w:p>
    <w:p>
      <w:pPr>
        <w:spacing w:before="99" w:after="0" w:line="296" w:lineRule="auto"/>
        <w:ind w:left="250" w:right="-10" w:firstLine="6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1689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Englis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parliament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drov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papist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Jame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throne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replace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him</w:t>
      </w:r>
      <w:r>
        <w:rPr>
          <w:rFonts w:ascii="Arial" w:hAnsi="Arial" w:cs="Arial" w:eastAsia="Arial"/>
          <w:sz w:val="22"/>
          <w:szCs w:val="22"/>
          <w:spacing w:val="-18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daughte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husband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Dutc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Protestant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WilJiam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Ongoin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tension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betwee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4"/>
        </w:rPr>
        <w:t>English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4" w:after="0" w:line="310" w:lineRule="auto"/>
        <w:ind w:left="253" w:right="4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contributt;dJ?.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olonial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conflicts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Bot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compete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control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1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Maine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1"/>
        </w:rPr>
        <w:t>frontier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3"/>
        </w:rPr>
        <w:t>people</w:t>
      </w:r>
      <w:r>
        <w:rPr>
          <w:rFonts w:ascii="Times New Roman" w:hAnsi="Times New Roman" w:cs="Times New Roman" w:eastAsia="Times New Roman"/>
          <w:sz w:val="19"/>
          <w:szCs w:val="19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Salem.feare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French/Catholic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316" w:lineRule="auto"/>
        <w:ind w:left="246" w:right="-20" w:firstLine="-13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19"/>
          <w:szCs w:val="1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4"/>
        </w:rPr>
        <w:t>Jit:d&gt;W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9"/>
        </w:rPr>
        <w:t>banaki</w:t>
      </w:r>
      <w:r>
        <w:rPr>
          <w:rFonts w:ascii="Times New Roman" w:hAnsi="Times New Roman" w:cs="Times New Roman" w:eastAsia="Times New Roman"/>
          <w:sz w:val="19"/>
          <w:szCs w:val="19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Indian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uneas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truce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since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ChlefMetacomet'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(1675-1678).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3"/>
        </w:rPr>
        <w:t>Thecolon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21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lacke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constitutional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government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wealth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soakedup.the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powe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judici­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disarray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''The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joint,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wrote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Arthu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Miller.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8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14"/>
        </w:rPr>
        <w:t>Feudin</w:t>
      </w:r>
      <w:r>
        <w:rPr>
          <w:rFonts w:ascii="Arial" w:hAnsi="Arial" w:cs="Arial" w:eastAsia="Arial"/>
          <w:sz w:val="21"/>
          <w:szCs w:val="21"/>
          <w:spacing w:val="0"/>
          <w:w w:val="114"/>
        </w:rPr>
        <w:t>g</w:t>
      </w:r>
      <w:r>
        <w:rPr>
          <w:rFonts w:ascii="Arial" w:hAnsi="Arial" w:cs="Arial" w:eastAsia="Arial"/>
          <w:sz w:val="21"/>
          <w:szCs w:val="21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spacing w:val="11"/>
          <w:w w:val="114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14"/>
        </w:rPr>
        <w:t>Landholde</w:t>
      </w:r>
      <w:r>
        <w:rPr>
          <w:rFonts w:ascii="Arial" w:hAnsi="Arial" w:cs="Arial" w:eastAsia="Arial"/>
          <w:sz w:val="21"/>
          <w:szCs w:val="21"/>
          <w:spacing w:val="0"/>
          <w:w w:val="114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14"/>
        </w:rPr>
        <w:t>s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9" w:after="0" w:line="310" w:lineRule="auto"/>
        <w:ind w:left="288" w:right="23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villagewa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rife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resentment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rivalr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fuele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disagreements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taxes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land-wealt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pit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neighbou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agains.t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neighbour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-12"/>
          <w:w w:val="10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Accusation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wer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7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made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merchant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ttaded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arm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profit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()</w:t>
      </w:r>
      <w:r>
        <w:rPr>
          <w:rFonts w:ascii="Times New Roman" w:hAnsi="Times New Roman" w:cs="Times New Roman" w:eastAsia="Times New Roman"/>
          <w:sz w:val="22"/>
          <w:szCs w:val="22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French-allie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Wabanaki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Indians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</w:rPr>
        <w:t>()f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09" w:lineRule="exact"/>
        <w:ind w:left="235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accuser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resente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djle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famil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landh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0"/>
        </w:rPr>
        <w:t>ldings.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74" w:after="0" w:line="310" w:lineRule="auto"/>
        <w:ind w:left="281" w:right="1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merchant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traitors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havin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'devilis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6"/>
        </w:rPr>
        <w:t>collaboration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enemy,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12" w:after="0" w:line="240" w:lineRule="auto"/>
        <w:ind w:left="24" w:right="-20"/>
        <w:jc w:val="left"/>
        <w:tabs>
          <w:tab w:pos="33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togethe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response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Iroquoi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aggression.·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3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53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3"/>
        </w:rPr>
        <w:t>:;·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5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3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spacing w:val="-23"/>
          <w:w w:val="5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99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66" w:after="0" w:line="269" w:lineRule="auto"/>
        <w:ind w:right="385" w:firstLine="1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U.ke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othe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6"/>
          <w:i/>
        </w:rPr>
        <w:t>Wabanaki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tribes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  <w:i/>
        </w:rPr>
        <w:t>Penobsl:oti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df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ns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79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Maine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were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longstandin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enemies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8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63"/>
          <w:i/>
        </w:rPr>
        <w:t>of</w:t>
      </w:r>
      <w:r>
        <w:rPr>
          <w:rFonts w:ascii="Arial" w:hAnsi="Arial" w:cs="Arial" w:eastAsia="Arial"/>
          <w:sz w:val="23"/>
          <w:szCs w:val="23"/>
          <w:spacing w:val="-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tb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Iroqdo{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patticular!J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i/>
        </w:rPr>
        <w:t>Mohawk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i/>
        </w:rPr>
        <w:t>Thi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thet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sidi!Vith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7" w:after="0" w:line="307" w:lineRule="auto"/>
        <w:ind w:left="29" w:right="467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Frenc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Aigonqt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  <w:i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inthe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2"/>
          <w:i/>
        </w:rPr>
        <w:t>co;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7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2"/>
          <w:i/>
        </w:rPr>
        <w:t>!Y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7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2"/>
          <w:i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7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against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Englis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  <w:i/>
        </w:rPr>
        <w:t>andlroquoians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  <w:i/>
        </w:rPr>
        <w:t>Th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  <w:i/>
        </w:rPr>
        <w:t>Englis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  <w:i/>
        </w:rPr>
        <w:t>pai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out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bountie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fo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dea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Penobicots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butit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wa.s!3uro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t{n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  <w:i/>
        </w:rPr>
        <w:t>disctt.fe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  <w:i/>
        </w:rPr>
        <w:t>especial!J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smallpox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thatrcalfy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decimated.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thei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nation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killin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at/east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75%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0"/>
          <w:i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population.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Still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angr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British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much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teduce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Penob­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scot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tribe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supporte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  <w:i/>
        </w:rPr>
        <w:t>Amen'can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Revolution­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Wat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havingpicke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  <w:i/>
        </w:rPr>
        <w:t>winnt'it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5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sidethry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were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notcXpeJlc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fro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New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  <w:i/>
        </w:rPr>
        <w:t>England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  <w:i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to.this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dqy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remai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8"/>
          <w:i/>
        </w:rPr>
        <w:t>f¥SCt:Vation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8"/>
          <w:i/>
        </w:rPr>
        <w:t>thei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3"/>
          <w:i/>
        </w:rPr>
        <w:t>tt'atiiJP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6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  <w:i/>
        </w:rPr>
        <w:t>Maine.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Recent!J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Penobscot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  <w:i/>
        </w:rPr>
        <w:t>tribiwa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0"/>
          <w:i/>
        </w:rPr>
        <w:t>able</w:t>
      </w:r>
      <w:r>
        <w:rPr>
          <w:rFonts w:ascii="Times New Roman" w:hAnsi="Times New Roman" w:cs="Times New Roman" w:eastAsia="Times New Roman"/>
          <w:sz w:val="18"/>
          <w:szCs w:val="18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8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7"/>
          <w:i/>
        </w:rPr>
        <w:t>bl!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7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7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7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back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som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thei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  <w:i/>
        </w:rPr>
        <w:t>ancestral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lands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an.d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today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thry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  <w:i/>
        </w:rPr>
        <w:t>¥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311" w:lineRule="auto"/>
        <w:ind w:left="48" w:right="454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sovereig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natio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workin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7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9"/>
          <w:i/>
        </w:rPr>
        <w:t>maintai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6"/>
          <w:i/>
        </w:rPr>
        <w:t>thei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  <w:i/>
        </w:rPr>
        <w:t>traditions,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7"/>
          <w:i/>
        </w:rPr>
        <w:t>language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7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7"/>
          <w:i/>
        </w:rPr>
        <w:t>an.d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7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se!fstiffidenfY.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1000"/>
          <w:cols w:num="2" w:equalWidth="0">
            <w:col w:w="6256" w:space="152"/>
            <w:col w:w="38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584" w:top="0" w:bottom="780" w:left="0" w:right="0"/>
          <w:headerReference w:type="default" r:id="rId29"/>
          <w:pgSz w:w="12260" w:h="15860"/>
        </w:sectPr>
      </w:pPr>
      <w:rPr/>
    </w:p>
    <w:p>
      <w:pPr>
        <w:spacing w:before="20" w:after="0" w:line="331" w:lineRule="exact"/>
        <w:ind w:left="3058" w:right="2112"/>
        <w:jc w:val="center"/>
        <w:tabs>
          <w:tab w:pos="40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8"/>
          <w:szCs w:val="18"/>
          <w:spacing w:val="-4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55"/>
          <w:position w:val="-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0" w:after="0" w:line="179" w:lineRule="exact"/>
        <w:ind w:left="2586" w:right="118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  <w:position w:val="1"/>
        </w:rPr>
        <w:t>peftPrion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  <w:position w:val="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  <w:position w:val="1"/>
        </w:rPr>
        <w:t>Crucible.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  <w:position w:val="1"/>
        </w:rPr>
        <w:t>(n)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8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&lt;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254"/>
          <w:position w:val="1"/>
        </w:rPr>
        <w:t>,</w:t>
      </w:r>
      <w:r>
        <w:rPr>
          <w:rFonts w:ascii="Arial" w:hAnsi="Arial" w:cs="Arial" w:eastAsia="Arial"/>
          <w:sz w:val="16"/>
          <w:szCs w:val="16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8"/>
          <w:position w:val="1"/>
        </w:rPr>
        <w:t>.</w:t>
      </w:r>
      <w:r>
        <w:rPr>
          <w:rFonts w:ascii="Arial" w:hAnsi="Arial" w:cs="Arial" w:eastAsia="Arial"/>
          <w:sz w:val="16"/>
          <w:szCs w:val="16"/>
          <w:spacing w:val="-17"/>
          <w:w w:val="118"/>
          <w:position w:val="1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41"/>
          <w:position w:val="1"/>
        </w:rPr>
        <w:t>_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11" w:lineRule="exact"/>
        <w:ind w:left="2067" w:right="113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88"/>
          <w:i/>
          <w:position w:val="-1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spacing w:val="-3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44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1"/>
          <w:w w:val="14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1"/>
          <w:i/>
          <w:position w:val="-1"/>
        </w:rPr>
        <w:t>severe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7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tesft.a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81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'!{patience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  <w:i/>
          <w:position w:val="-1"/>
        </w:rPr>
        <w:t>beliif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-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a.irial: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56" w:lineRule="exact"/>
        <w:ind w:left="1620" w:right="588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80"/>
          <w:i/>
        </w:rPr>
        <w:t>;.</w:t>
      </w:r>
      <w:r>
        <w:rPr>
          <w:rFonts w:ascii="Times New Roman" w:hAnsi="Times New Roman" w:cs="Times New Roman" w:eastAsia="Times New Roman"/>
          <w:sz w:val="20"/>
          <w:szCs w:val="20"/>
          <w:w w:val="179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9"/>
          <w:i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5"/>
          <w:i/>
        </w:rPr>
        <w:t>tif!1e</w:t>
      </w:r>
      <w:r>
        <w:rPr>
          <w:rFonts w:ascii="Times New Roman" w:hAnsi="Times New Roman" w:cs="Times New Roman" w:eastAsia="Times New Roman"/>
          <w:sz w:val="20"/>
          <w:szCs w:val="20"/>
          <w:spacing w:val="-23"/>
          <w:w w:val="75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5"/>
          <w:i/>
        </w:rPr>
        <w:t>·or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7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5"/>
          <w:i/>
        </w:rPr>
        <w:t>sitf{ation.fhdrtJcl!riz</w:t>
      </w:r>
      <w:r>
        <w:rPr>
          <w:rFonts w:ascii="Times New Roman" w:hAnsi="Times New Roman" w:cs="Times New Roman" w:eastAsia="Times New Roman"/>
          <w:sz w:val="20"/>
          <w:szCs w:val="20"/>
          <w:spacing w:val="-41"/>
          <w:w w:val="75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9"/>
          <w:w w:val="75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35"/>
          <w:w w:val="75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75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5"/>
          <w:i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7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68"/>
          <w:i/>
        </w:rPr>
        <w:t>of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0" w:after="0" w:line="184" w:lineRule="exact"/>
        <w:ind w:left="1746" w:right="79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PQUier,foJlntclkct;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7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a4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7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socja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7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70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}itomi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70"/>
          <w:i/>
          <w:position w:val="-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  <w:i/>
          <w:position w:val="-2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7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  <w:position w:val="-2"/>
        </w:rPr>
        <w:t>politicalforccs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78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7"/>
          <w:position w:val="-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49" w:lineRule="exact"/>
        <w:ind w:left="1711" w:right="79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79"/>
          <w:i/>
        </w:rPr>
        <w:t>:3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79"/>
          <w:i/>
        </w:rPr>
        <w:t>.</w:t>
      </w:r>
      <w:r>
        <w:rPr>
          <w:rFonts w:ascii="Arial" w:hAnsi="Arial" w:cs="Arial" w:eastAsia="Arial"/>
          <w:sz w:val="28"/>
          <w:szCs w:val="28"/>
          <w:spacing w:val="0"/>
          <w:w w:val="82"/>
          <w:i/>
        </w:rPr>
        <w:t>:4</w:t>
      </w:r>
      <w:r>
        <w:rPr>
          <w:rFonts w:ascii="Arial" w:hAnsi="Arial" w:cs="Arial" w:eastAsia="Arial"/>
          <w:sz w:val="28"/>
          <w:szCs w:val="28"/>
          <w:spacing w:val="-5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mptaltr;t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</w:rPr>
        <w:t>tainer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9"/>
          <w:i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37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76"/>
          <w:i/>
        </w:rPr>
        <w:t>ffst</w:t>
      </w:r>
      <w:r>
        <w:rPr>
          <w:rFonts w:ascii="Arial" w:hAnsi="Arial" w:cs="Arial" w:eastAsia="Arial"/>
          <w:sz w:val="21"/>
          <w:szCs w:val="21"/>
          <w:spacing w:val="0"/>
          <w:w w:val="77"/>
          <w:i/>
        </w:rPr>
        <w:t>4</w:t>
      </w:r>
      <w:r>
        <w:rPr>
          <w:rFonts w:ascii="Arial" w:hAnsi="Arial" w:cs="Arial" w:eastAsia="Arial"/>
          <w:sz w:val="21"/>
          <w:szCs w:val="21"/>
          <w:spacing w:val="-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6"/>
          <w:i/>
        </w:rPr>
        <w:t>heatm'ltcrial</w:t>
      </w:r>
      <w:r>
        <w:rPr>
          <w:rFonts w:ascii="Times New Roman" w:hAnsi="Times New Roman" w:cs="Times New Roman" w:eastAsia="Times New Roman"/>
          <w:sz w:val="20"/>
          <w:szCs w:val="20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2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74"/>
          <w:i/>
        </w:rPr>
        <w:t>wry</w:t>
      </w:r>
      <w:r>
        <w:rPr>
          <w:rFonts w:ascii="Arial" w:hAnsi="Arial" w:cs="Arial" w:eastAsia="Arial"/>
          <w:sz w:val="19"/>
          <w:szCs w:val="19"/>
          <w:spacing w:val="36"/>
          <w:w w:val="74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74"/>
          <w:i/>
        </w:rPr>
        <w:t>bigb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12" w:lineRule="exact"/>
        <w:ind w:left="2364" w:right="1120"/>
        <w:jc w:val="center"/>
        <w:tabs>
          <w:tab w:pos="3100" w:val="left"/>
          <w:tab w:pos="4240" w:val="left"/>
          <w:tab w:pos="49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w w:val="46"/>
          <w:position w:val="1"/>
        </w:rPr>
        <w:t>.·•</w:t>
      </w:r>
      <w:r>
        <w:rPr>
          <w:rFonts w:ascii="Times New Roman" w:hAnsi="Times New Roman" w:cs="Times New Roman" w:eastAsia="Times New Roman"/>
          <w:sz w:val="22"/>
          <w:szCs w:val="22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position w:val="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1"/>
          <w:i/>
          <w:position w:val="1"/>
        </w:rPr>
        <w:t>·temperature.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7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1"/>
          <w:position w:val="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1"/>
          <w:position w:val="1"/>
        </w:rPr>
        <w:t>  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38"/>
          <w:position w:val="1"/>
        </w:rPr>
        <w:t>·.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1"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1"/>
          <w:position w:val="1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61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position w:val="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15" w:lineRule="exact"/>
        <w:ind w:left="1749" w:right="81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26"/>
          <w:i/>
          <w:position w:val="-1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26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6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2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6"/>
          <w:i/>
          <w:position w:val="-1"/>
        </w:rPr>
        <w:t>/JQ//ow</w:t>
      </w:r>
      <w:r>
        <w:rPr>
          <w:rFonts w:ascii="Times New Roman" w:hAnsi="Times New Roman" w:cs="Times New Roman" w:eastAsia="Times New Roman"/>
          <w:sz w:val="20"/>
          <w:szCs w:val="20"/>
          <w:spacing w:val="-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  <w:position w:val="-1"/>
        </w:rPr>
        <w:t>are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8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1"/>
          <w:i/>
          <w:position w:val="-1"/>
        </w:rPr>
        <w:t>thli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7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1"/>
          <w:i/>
          <w:position w:val="-1"/>
        </w:rPr>
        <w:t>bQtto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1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7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8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8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  <w:position w:val="-1"/>
        </w:rPr>
        <w:t>tfomace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0"/>
          <w:i/>
          <w:position w:val="-1"/>
        </w:rPr>
        <w:t>w/Jei-p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-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8"/>
          <w:i/>
          <w:position w:val="-1"/>
        </w:rPr>
        <w:t>ctq/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194" w:lineRule="exact"/>
        <w:ind w:left="2115" w:right="1327"/>
        <w:jc w:val="center"/>
        <w:tabs>
          <w:tab w:pos="3000" w:val="left"/>
          <w:tab w:pos="3360" w:val="left"/>
          <w:tab w:pos="48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89.280029pt;margin-top:9.433662pt;width:115.199997pt;height:145.919998pt;mso-position-horizontal-relative:page;mso-position-vertical-relative:paragraph;z-index:-787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2"/>
          <w:i/>
        </w:rPr>
        <w:t>collecir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7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3" w:lineRule="auto"/>
        <w:ind w:left="4694" w:right="-99" w:firstLine="523"/>
        <w:jc w:val="left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50"/>
          <w:szCs w:val="50"/>
          <w:w w:val="126"/>
        </w:rPr>
        <w:t>l</w:t>
      </w:r>
      <w:r>
        <w:rPr>
          <w:rFonts w:ascii="Times New Roman" w:hAnsi="Times New Roman" w:cs="Times New Roman" w:eastAsia="Times New Roman"/>
          <w:sz w:val="50"/>
          <w:szCs w:val="50"/>
          <w:w w:val="127"/>
        </w:rPr>
        <w:t>)</w:t>
      </w:r>
      <w:r>
        <w:rPr>
          <w:rFonts w:ascii="Times New Roman" w:hAnsi="Times New Roman" w:cs="Times New Roman" w:eastAsia="Times New Roman"/>
          <w:sz w:val="50"/>
          <w:szCs w:val="50"/>
          <w:w w:val="126"/>
        </w:rPr>
        <w:t>ll</w:t>
      </w:r>
      <w:r>
        <w:rPr>
          <w:rFonts w:ascii="Times New Roman" w:hAnsi="Times New Roman" w:cs="Times New Roman" w:eastAsia="Times New Roman"/>
          <w:sz w:val="50"/>
          <w:szCs w:val="50"/>
          <w:w w:val="127"/>
        </w:rPr>
        <w:t>)</w:t>
      </w:r>
      <w:r>
        <w:rPr>
          <w:rFonts w:ascii="Times New Roman" w:hAnsi="Times New Roman" w:cs="Times New Roman" w:eastAsia="Times New Roman"/>
          <w:sz w:val="50"/>
          <w:szCs w:val="50"/>
          <w:w w:val="127"/>
        </w:rPr>
        <w:t> </w:t>
      </w:r>
      <w:r>
        <w:rPr>
          <w:rFonts w:ascii="Courier New" w:hAnsi="Courier New" w:cs="Courier New" w:eastAsia="Courier New"/>
          <w:sz w:val="46"/>
          <w:szCs w:val="46"/>
          <w:spacing w:val="0"/>
          <w:w w:val="105"/>
        </w:rPr>
        <w:t>YOU</w:t>
      </w:r>
      <w:r>
        <w:rPr>
          <w:rFonts w:ascii="Courier New" w:hAnsi="Courier New" w:cs="Courier New" w:eastAsia="Courier New"/>
          <w:sz w:val="46"/>
          <w:szCs w:val="4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79"/>
        </w:rPr>
        <w:t>IC1\lOW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26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55.080002pt;margin-top:-324.398438pt;width:495.000017pt;height:255.240002pt;mso-position-horizontal-relative:page;mso-position-vertical-relative:paragraph;z-index:-788" coordorigin="1102,-6488" coordsize="9900,5105">
            <v:shape style="position:absolute;left:2189;top:-6488;width:8813;height:1555" type="#_x0000_t75">
              <v:imagedata r:id="rId31" o:title=""/>
            </v:shape>
            <v:group style="position:absolute;left:1114;top:-6414;width:1104;height:2" coordorigin="1114,-6414" coordsize="1104,2">
              <v:shape style="position:absolute;left:1114;top:-6414;width:1104;height:2" coordorigin="1114,-6414" coordsize="1104,0" path="m1114,-6414l2218,-6414e" filled="f" stroked="t" strokeweight="1.2pt" strokecolor="#000000">
                <v:path arrowok="t"/>
              </v:shape>
            </v:group>
            <v:group style="position:absolute;left:1130;top:-6430;width:2;height:806" coordorigin="1130,-6430" coordsize="2,806">
              <v:shape style="position:absolute;left:1130;top:-6430;width:2;height:806" coordorigin="1130,-6430" coordsize="0,806" path="m1130,-5624l1130,-6430e" filled="f" stroked="t" strokeweight="1.2pt" strokecolor="#000000">
                <v:path arrowok="t"/>
              </v:shape>
            </v:group>
            <v:group style="position:absolute;left:1118;top:-5638;width:1099;height:2" coordorigin="1118,-5638" coordsize="1099,2">
              <v:shape style="position:absolute;left:1118;top:-5638;width:1099;height:2" coordorigin="1118,-5638" coordsize="1099,0" path="m1118,-5638l2218,-5638e" filled="f" stroked="t" strokeweight="1.2pt" strokecolor="#000000">
                <v:path arrowok="t"/>
              </v:shape>
            </v:group>
            <v:group style="position:absolute;left:6379;top:-5290;width:1234;height:2" coordorigin="6379,-5290" coordsize="1234,2">
              <v:shape style="position:absolute;left:6379;top:-5290;width:1234;height:2" coordorigin="6379,-5290" coordsize="1234,0" path="m6379,-5290l7613,-5290e" filled="f" stroked="t" strokeweight=".72pt" strokecolor="#000000">
                <v:path arrowok="t"/>
              </v:shape>
            </v:group>
            <v:group style="position:absolute;left:10966;top:-5302;width:2;height:3907" coordorigin="10966,-5302" coordsize="2,3907">
              <v:shape style="position:absolute;left:10966;top:-5302;width:2;height:3907" coordorigin="10966,-5302" coordsize="0,3907" path="m10966,-1395l10966,-5302e" filled="f" stroked="t" strokeweight=".72pt" strokecolor="#000000">
                <v:path arrowok="t"/>
              </v:shape>
            </v:group>
            <v:group style="position:absolute;left:6401;top:-5298;width:2;height:3907" coordorigin="6401,-5298" coordsize="2,3907">
              <v:shape style="position:absolute;left:6401;top:-5298;width:2;height:3907" coordorigin="6401,-5298" coordsize="0,3907" path="m6401,-1390l6401,-5298e" filled="f" stroked="t" strokeweight=".72pt" strokecolor="#000000">
                <v:path arrowok="t"/>
              </v:shape>
            </v:group>
            <v:group style="position:absolute;left:6408;top:-1400;width:4478;height:2" coordorigin="6408,-1400" coordsize="4478,2">
              <v:shape style="position:absolute;left:6408;top:-1400;width:4478;height:2" coordorigin="6408,-1400" coordsize="4478,0" path="m6408,-1400l10886,-1400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,,;;--:;,</w:t>
      </w:r>
      <w:r>
        <w:rPr>
          <w:rFonts w:ascii="Times New Roman" w:hAnsi="Times New Roman" w:cs="Times New Roman" w:eastAsia="Times New Roman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207"/>
        </w:rPr>
        <w:t>,'/'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0" w:after="0" w:line="351" w:lineRule="exact"/>
        <w:ind w:left="1210" w:right="-20"/>
        <w:jc w:val="left"/>
        <w:tabs>
          <w:tab w:pos="292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shape style="position:absolute;margin-left:57.599976pt;margin-top:-35.617855pt;width:230.399994pt;height:37.439999pt;mso-position-horizontal-relative:page;mso-position-vertical-relative:paragraph;z-index:-786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Mille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0"/>
        </w:rPr>
        <w:t>th.l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40"/>
        </w:rPr>
        <w:t>·.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4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4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"/>
        </w:rPr>
        <w:t>   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40"/>
        </w:rPr>
        <w:t>.-.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40"/>
        </w:rPr>
        <w:t>    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4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9"/>
        </w:rPr>
        <w:t>qf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2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language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9"/>
          <w:w w:val="7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Crucible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75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75"/>
        </w:rPr>
        <w:t>t?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</w:r>
    </w:p>
    <w:p>
      <w:pPr>
        <w:spacing w:before="0" w:after="0" w:line="211" w:lineRule="exact"/>
        <w:ind w:left="121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.cr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40"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4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4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40"/>
        </w:rPr>
        <w:t>·of.t{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centur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3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93"/>
        </w:rPr>
        <w:t>Sale</w:t>
      </w:r>
      <w:r>
        <w:rPr>
          <w:rFonts w:ascii="Arial" w:hAnsi="Arial" w:cs="Arial" w:eastAsia="Arial"/>
          <w:sz w:val="21"/>
          <w:szCs w:val="21"/>
          <w:spacing w:val="0"/>
          <w:w w:val="93"/>
        </w:rPr>
        <w:t>m</w:t>
      </w:r>
      <w:r>
        <w:rPr>
          <w:rFonts w:ascii="Arial" w:hAnsi="Arial" w:cs="Arial" w:eastAsia="Arial"/>
          <w:sz w:val="21"/>
          <w:szCs w:val="21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</w:rPr>
        <w:t>dia:­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5" w:lineRule="exact"/>
        <w:ind w:left="121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lectdioice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8"/>
        </w:rPr>
        <w:t>imbedd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scrip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chose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rustic,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exact"/>
        <w:ind w:left="122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coll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()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qcial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partl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records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97" w:after="0" w:line="136" w:lineRule="auto"/>
        <w:ind w:left="1224" w:right="511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echoe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theil&lt;Gng]flille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le;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uclike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</w:rPr>
        <w:t>dial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</w:rPr>
        <w:t>:;t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today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5"/>
          <w:szCs w:val="2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76"/>
        </w:rPr>
        <w:t>fuJ:</w:t>
      </w:r>
      <w:r>
        <w:rPr>
          <w:rFonts w:ascii="Times New Roman" w:hAnsi="Times New Roman" w:cs="Times New Roman" w:eastAsia="Times New Roman"/>
          <w:sz w:val="33"/>
          <w:szCs w:val="33"/>
          <w:spacing w:val="3"/>
          <w:w w:val="7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6"/>
        </w:rPr>
        <w:t>:&amp;o9-th.er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6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6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7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England.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61"/>
        </w:rPr>
        <w:t>11illet</w:t>
      </w:r>
      <w:r>
        <w:rPr>
          <w:rFonts w:ascii="Arial" w:hAnsi="Arial" w:cs="Arial" w:eastAsia="Arial"/>
          <w:sz w:val="31"/>
          <w:szCs w:val="31"/>
          <w:spacing w:val="0"/>
          <w:w w:val="100"/>
        </w:rPr>
      </w:r>
    </w:p>
    <w:p>
      <w:pPr>
        <w:spacing w:before="0" w:after="0" w:line="235" w:lineRule="exact"/>
        <w:ind w:left="122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achieve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bychangingver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tenses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linking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" w:after="0" w:line="243" w:lineRule="auto"/>
        <w:ind w:left="1229" w:right="542" w:firstLine="-1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unusually&gt;afid.l:J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(!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useq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7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11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archaic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arid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</w:rPr>
        <w:t>d9ub.le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</w:rPr>
        <w:t>negatiy¢s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10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8"/>
        </w:rPr>
        <w:t>e.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99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</w:rPr>
        <w:t>'i:lqt'.Wit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</w:rPr>
        <w:t>.'n:o'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'never'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1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9" w:lineRule="auto"/>
        <w:ind w:left="1186" w:right="517" w:firstLine="3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0"/>
          <w:w w:val="8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  <w:i/>
        </w:rPr>
        <w:t>'Yo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:-;h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uldsu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nQ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i/>
        </w:rPr>
        <w:t>thai.cai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upngh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man,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yetJJ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.tfiq";killAbel.!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spacing w:val="-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6"/>
        </w:rPr>
        <w:t>Parris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</w:rPr>
        <w:t>;Act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3)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17" w:lineRule="exact"/>
        <w:ind w:left="1267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i/>
          <w:position w:val="1"/>
        </w:rPr>
        <w:t>"He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9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1"/>
          <w:i/>
          <w:position w:val="1"/>
        </w:rPr>
        <w:t>caf!it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  <w:position w:val="1"/>
        </w:rPr>
        <w:t>()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1"/>
          <w:i/>
          <w:position w:val="1"/>
        </w:rPr>
        <w:t>t.disf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1"/>
          <w:i/>
          <w:position w:val="1"/>
        </w:rPr>
        <w:t>Jue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68"/>
          <w:i/>
          <w:position w:val="1"/>
        </w:rPr>
        <w:t>ti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68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3"/>
          <w:w w:val="68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  <w:position w:val="1"/>
        </w:rPr>
        <w:t>medicine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i/>
          <w:position w:val="1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  <w:position w:val="1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  <w:position w:val="1"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books</w:t>
      </w:r>
      <w:r>
        <w:rPr>
          <w:rFonts w:ascii="Times New Roman" w:hAnsi="Times New Roman" w:cs="Times New Roman" w:eastAsia="Times New Roman"/>
          <w:sz w:val="22"/>
          <w:szCs w:val="22"/>
          <w:spacing w:val="9"/>
          <w:w w:val="81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5"/>
          <w:position w:val="1"/>
        </w:rPr>
        <w:t>"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27" w:lineRule="exact"/>
        <w:ind w:left="1248" w:right="-20"/>
        <w:jc w:val="left"/>
        <w:tabs>
          <w:tab w:pos="3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w w:val="97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w w:val="96"/>
        </w:rPr>
        <w:t>Susanna</w:t>
      </w:r>
      <w:r>
        <w:rPr>
          <w:rFonts w:ascii="Times New Roman" w:hAnsi="Times New Roman" w:cs="Times New Roman" w:eastAsia="Times New Roman"/>
          <w:sz w:val="21"/>
          <w:szCs w:val="21"/>
          <w:w w:val="97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8"/>
        </w:rPr>
        <w:t>Acf</w:t>
      </w:r>
      <w:r>
        <w:rPr>
          <w:rFonts w:ascii="Times New Roman" w:hAnsi="Times New Roman" w:cs="Times New Roman" w:eastAsia="Times New Roman"/>
          <w:sz w:val="21"/>
          <w:szCs w:val="21"/>
          <w:spacing w:val="-37"/>
          <w:w w:val="119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9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8"/>
        </w:rPr>
        <w:t>;,-:y.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7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38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(')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ld:-fashione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wprds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7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tone</w:t>
      </w:r>
      <w:r>
        <w:rPr>
          <w:rFonts w:ascii="Times New Roman" w:hAnsi="Times New Roman" w:cs="Times New Roman" w:eastAsia="Times New Roman"/>
          <w:sz w:val="21"/>
          <w:szCs w:val="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6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6"/>
        </w:rPr>
        <w:t>:­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02" w:lineRule="exact"/>
        <w:ind w:left="122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w w:val="101"/>
          <w:position w:val="-3"/>
        </w:rPr>
        <w:t>nlng:</w:t>
      </w:r>
      <w:r>
        <w:rPr>
          <w:rFonts w:ascii="Times New Roman" w:hAnsi="Times New Roman" w:cs="Times New Roman" w:eastAsia="Times New Roman"/>
          <w:sz w:val="21"/>
          <w:szCs w:val="21"/>
          <w:spacing w:val="-3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1"/>
          <w:i/>
          <w:position w:val="-3"/>
        </w:rPr>
        <w:t>id.fo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1"/>
          <w:i/>
          <w:position w:val="-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21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3"/>
        </w:rPr>
        <w:t>'told'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3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  <w:position w:val="-3"/>
        </w:rPr>
        <w:t>unnatural€o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  <w:position w:val="-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8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  <w:position w:val="-3"/>
        </w:rPr>
        <w:t>upernatural:</w:t>
      </w:r>
      <w:r>
        <w:rPr>
          <w:rFonts w:ascii="Times New Roman" w:hAnsi="Times New Roman" w:cs="Times New Roman" w:eastAsia="Times New Roman"/>
          <w:sz w:val="21"/>
          <w:szCs w:val="21"/>
          <w:spacing w:val="-3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7"/>
          <w:i/>
          <w:position w:val="-3"/>
        </w:rPr>
        <w:t>witche;d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308" w:lineRule="exact"/>
        <w:ind w:left="1258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beWitched',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74"/>
          <w:i/>
          <w:position w:val="1"/>
        </w:rPr>
        <w:t>.Pq't</w:t>
      </w:r>
      <w:r>
        <w:rPr>
          <w:rFonts w:ascii="Times New Roman" w:hAnsi="Times New Roman" w:cs="Times New Roman" w:eastAsia="Times New Roman"/>
          <w:sz w:val="28"/>
          <w:szCs w:val="28"/>
          <w:spacing w:val="-3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05"/>
          <w:position w:val="1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305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305"/>
          <w:position w:val="1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28"/>
          <w:position w:val="1"/>
        </w:rPr>
        <w:t>nq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128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3"/>
          <w:i/>
          <w:position w:val="1"/>
        </w:rPr>
        <w:t>nq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73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7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position w:val="1"/>
        </w:rPr>
        <w:t>yes</w:t>
      </w:r>
      <w:r>
        <w:rPr>
          <w:rFonts w:ascii="Times New Roman" w:hAnsi="Times New Roman" w:cs="Times New Roman" w:eastAsia="Times New Roman"/>
          <w:sz w:val="21"/>
          <w:szCs w:val="21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61"/>
          <w:position w:val="1"/>
        </w:rPr>
        <w:t>an4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0"/>
        </w:rPr>
      </w:r>
    </w:p>
    <w:p>
      <w:pPr>
        <w:spacing w:before="0" w:after="0" w:line="208" w:lineRule="exact"/>
        <w:ind w:left="124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9"/>
        </w:rPr>
        <w:t>no'.Anda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1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P?:fitans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(!rs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quote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50" w:lineRule="exact"/>
        <w:ind w:left="125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6"/>
          <w:position w:val="-1"/>
        </w:rPr>
        <w:t>allu4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16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  <w:position w:val="-1"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position w:val="-1"/>
        </w:rPr>
        <w:t>(!</w:t>
      </w:r>
      <w:r>
        <w:rPr>
          <w:rFonts w:ascii="Times New Roman" w:hAnsi="Times New Roman" w:cs="Times New Roman" w:eastAsia="Times New Roman"/>
          <w:sz w:val="21"/>
          <w:szCs w:val="21"/>
          <w:spacing w:val="-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b/>
          <w:bCs/>
          <w:position w:val="-1"/>
        </w:rPr>
        <w:t>J3i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5"/>
          <w:position w:val="-1"/>
        </w:rPr>
        <w:t>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35"/>
          <w:position w:val="-1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-36"/>
          <w:w w:val="135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Mille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\lse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()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remin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1"/>
        </w:rPr>
        <w:t>us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  <w:position w:val="-1"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0" w:after="0" w:line="255" w:lineRule="exact"/>
        <w:ind w:left="125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81"/>
          <w:position w:val="1"/>
        </w:rPr>
        <w:t>th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81"/>
          <w:position w:val="1"/>
        </w:rPr>
        <w:t>;</w:t>
      </w:r>
      <w:r>
        <w:rPr>
          <w:rFonts w:ascii="Times New Roman" w:hAnsi="Times New Roman" w:cs="Times New Roman" w:eastAsia="Times New Roman"/>
          <w:sz w:val="26"/>
          <w:szCs w:val="26"/>
          <w:spacing w:val="42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  <w:position w:val="1"/>
        </w:rPr>
        <w:t>trictreligiou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7"/>
          <w:position w:val="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7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c9de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position w:val="1"/>
        </w:rPr>
        <w:t>they.live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position w:val="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by: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8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'zibt'gail/nngsfh"e: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()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h;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82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girl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intoih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</w:rPr>
        <w:t>·cou"'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26" w:lineRule="exact"/>
        <w:ind w:left="126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76"/>
          <w:i/>
          <w:position w:val="-2"/>
        </w:rPr>
        <w:t>walkf:thil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6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76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6"/>
          <w:i/>
          <w:position w:val="-2"/>
        </w:rPr>
        <w:t>crow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6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76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0"/>
          <w:i/>
          <w:position w:val="-2"/>
        </w:rPr>
        <w:t>wilrpartlike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9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  <w:position w:val="-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78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  <w:position w:val="-2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8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  <w:i/>
          <w:position w:val="-2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2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6"/>
          <w:i/>
          <w:position w:val="-2"/>
        </w:rPr>
        <w:t>Israel.'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76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2"/>
        </w:rPr>
        <w:t>Elizabeth,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0" w:after="0" w:line="201" w:lineRule="exact"/>
        <w:ind w:left="1253" w:right="-20"/>
        <w:jc w:val="left"/>
        <w:tabs>
          <w:tab w:pos="31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Aet2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55" w:after="0" w:line="250" w:lineRule="exact"/>
        <w:ind w:left="1214" w:right="587" w:firstLine="77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10.399994pt;margin-top:31.23pt;width:58.560001pt;height:12.48pt;mso-position-horizontal-relative:page;mso-position-vertical-relative:paragraph;z-index:-785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youshotjldsure!Jt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know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  <w:i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</w:rPr>
        <w:t>Cai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upright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man,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yet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di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i/>
        </w:rPr>
        <w:t>killAbei.'Q?arris,Act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95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7"/>
        </w:rPr>
        <w:t>3).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5" w:lineRule="auto"/>
        <w:ind w:left="48" w:right="1285" w:firstLine="2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Arthu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Miller: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  <w:i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3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9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certai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point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hig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83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court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province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mad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fatal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decisio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26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admit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9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time,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63" w:lineRule="exact"/>
        <w:ind w:left="8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7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  <w:position w:val="1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23"/>
          <w:w w:val="100"/>
          <w:i/>
          <w:position w:val="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0"/>
          <w:i/>
          <w:position w:val="1"/>
        </w:rPr>
        <w:t>of</w:t>
      </w:r>
      <w:r>
        <w:rPr>
          <w:rFonts w:ascii="Arial" w:hAnsi="Arial" w:cs="Arial" w:eastAsia="Arial"/>
          <w:sz w:val="28"/>
          <w:szCs w:val="28"/>
          <w:spacing w:val="-6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"spectral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evidence"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proo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  <w:i/>
          <w:position w:val="1"/>
        </w:rPr>
        <w:t>guilt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3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Spectral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  <w:position w:val="1"/>
        </w:rPr>
        <w:t>evi­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52" w:after="0" w:line="300" w:lineRule="auto"/>
        <w:ind w:left="77" w:right="1252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dence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7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i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1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2"/>
          <w:i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1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6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2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6"/>
          <w:i/>
        </w:rPr>
        <w:t>atif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6"/>
          <w:i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59"/>
          <w:w w:val="12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swore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sent</w:t>
      </w:r>
      <w:r>
        <w:rPr>
          <w:rFonts w:ascii="Times New Roman" w:hAnsi="Times New Roman" w:cs="Times New Roman" w:eastAsia="Times New Roman"/>
          <w:sz w:val="22"/>
          <w:szCs w:val="22"/>
          <w:spacing w:val="43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your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Jamilia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spirii.'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21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22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choke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tickle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poiso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8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0"/>
          <w:i/>
        </w:rPr>
        <w:t>nr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cattle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control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thought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actions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coul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hanged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unles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6"/>
          <w:i/>
        </w:rPr>
        <w:t>confesse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6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33"/>
          <w:w w:val="7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havin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contact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Devil.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Afte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3"/>
          <w:i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3"/>
          <w:i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8"/>
          <w:w w:val="7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3"/>
          <w:i/>
        </w:rPr>
        <w:t>on!Jt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7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Devil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coul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len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suc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power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visible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transport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coifederates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7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hi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everlastin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plot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bring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dow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Christianity.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21.359985pt;margin-top:206.040009pt;width:232.560002pt;height:198.119999pt;mso-position-horizontal-relative:page;mso-position-vertical-relative:paragraph;z-index:-784" coordorigin="6427,4121" coordsize="4651,3962">
            <v:shape style="position:absolute;left:10022;top:7738;width:1056;height:346" type="#_x0000_t75">
              <v:imagedata r:id="rId34" o:title=""/>
            </v:shape>
            <v:group style="position:absolute;left:6437;top:4138;width:4579;height:2" coordorigin="6437,4138" coordsize="4579,2">
              <v:shape style="position:absolute;left:6437;top:4138;width:4579;height:2" coordorigin="6437,4138" coordsize="4579,0" path="m6437,4138l11016,4138e" filled="f" stroked="t" strokeweight=".96pt" strokecolor="#000000">
                <v:path arrowok="t"/>
              </v:shape>
            </v:group>
            <v:group style="position:absolute;left:6458;top:4133;width:2;height:3235" coordorigin="6458,4133" coordsize="2,3235">
              <v:shape style="position:absolute;left:6458;top:4133;width:2;height:3235" coordorigin="6458,4133" coordsize="0,3235" path="m6458,7368l6458,4133e" filled="f" stroked="t" strokeweight=".72pt" strokecolor="#000000">
                <v:path arrowok="t"/>
              </v:shape>
            </v:group>
            <v:group style="position:absolute;left:11018;top:4128;width:2;height:3638" coordorigin="11018,4128" coordsize="2,3638">
              <v:shape style="position:absolute;left:11018;top:4128;width:2;height:3638" coordorigin="11018,4128" coordsize="0,3638" path="m11018,7766l11018,4128e" filled="f" stroked="t" strokeweight=".72pt" strokecolor="#000000">
                <v:path arrowok="t"/>
              </v:shape>
            </v:group>
            <v:group style="position:absolute;left:6466;top:8038;width:3586;height:2" coordorigin="6466,8038" coordsize="3586,2">
              <v:shape style="position:absolute;left:6466;top:8038;width:3586;height:2" coordorigin="6466,8038" coordsize="3586,0" path="m6466,8038l10051,8038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shape style="width:232.319998pt;height:184.32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Arthu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Mille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writin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  <w:i/>
        </w:rPr>
        <w:t>_Th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7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5"/>
          <w:i/>
        </w:rPr>
        <w:t>Crucible: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64" w:after="0" w:line="240" w:lineRule="auto"/>
        <w:ind w:left="16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Crucible'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act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desperation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i/>
        </w:rPr>
        <w:t>Muc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5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80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51"/>
          <w:i/>
        </w:rPr>
        <w:t>JJIY</w:t>
      </w:r>
      <w:r>
        <w:rPr>
          <w:rFonts w:ascii="Arial" w:hAnsi="Arial" w:cs="Arial" w:eastAsia="Arial"/>
          <w:sz w:val="21"/>
          <w:szCs w:val="21"/>
          <w:spacing w:val="0"/>
          <w:w w:val="51"/>
          <w:i/>
        </w:rPr>
        <w:t> </w:t>
      </w:r>
      <w:r>
        <w:rPr>
          <w:rFonts w:ascii="Arial" w:hAnsi="Arial" w:cs="Arial" w:eastAsia="Arial"/>
          <w:sz w:val="21"/>
          <w:szCs w:val="21"/>
          <w:spacing w:val="16"/>
          <w:w w:val="5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des­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4" w:after="0" w:line="240" w:lineRule="auto"/>
        <w:ind w:left="10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peratio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branche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out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suppose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35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typical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Depression­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73" w:after="0" w:line="284" w:lineRule="auto"/>
        <w:ind w:left="139" w:right="1405" w:firstLine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-er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traum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blow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strucon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lin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5"/>
          <w:i/>
        </w:rPr>
        <w:t>l:ry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5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rie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Europea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Fascis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8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Grutal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anti-StJJnitist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brough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power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1"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51"/>
          <w:i/>
        </w:rPr>
        <w:t>l:r</w:t>
      </w:r>
      <w:r>
        <w:rPr>
          <w:rFonts w:ascii="Arial" w:hAnsi="Arial" w:cs="Arial" w:eastAsia="Arial"/>
          <w:sz w:val="23"/>
          <w:szCs w:val="23"/>
          <w:spacing w:val="0"/>
          <w:w w:val="51"/>
          <w:i/>
        </w:rPr>
        <w:t>y</w:t>
      </w:r>
      <w:r>
        <w:rPr>
          <w:rFonts w:ascii="Arial" w:hAnsi="Arial" w:cs="Arial" w:eastAsia="Arial"/>
          <w:sz w:val="23"/>
          <w:szCs w:val="23"/>
          <w:spacing w:val="0"/>
          <w:w w:val="51"/>
          <w:i/>
        </w:rPr>
        <w:t> </w:t>
      </w:r>
      <w:r>
        <w:rPr>
          <w:rFonts w:ascii="Arial" w:hAnsi="Arial" w:cs="Arial" w:eastAsia="Arial"/>
          <w:sz w:val="23"/>
          <w:szCs w:val="23"/>
          <w:spacing w:val="10"/>
          <w:w w:val="5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1950,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whe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8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bega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think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writin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abou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4"/>
          <w:i/>
        </w:rPr>
        <w:t>huntfor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94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69"/>
          <w:i/>
        </w:rPr>
        <w:t>Reds</w:t>
      </w:r>
      <w:r>
        <w:rPr>
          <w:rFonts w:ascii="Times New Roman" w:hAnsi="Times New Roman" w:cs="Times New Roman" w:eastAsia="Times New Roman"/>
          <w:sz w:val="26"/>
          <w:szCs w:val="26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</w:rPr>
        <w:t>America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8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wa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moti­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vate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som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par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79"/>
          <w:i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51"/>
          <w:i/>
        </w:rPr>
        <w:t>l:r</w:t>
      </w:r>
      <w:r>
        <w:rPr>
          <w:rFonts w:ascii="Arial" w:hAnsi="Arial" w:cs="Arial" w:eastAsia="Arial"/>
          <w:sz w:val="23"/>
          <w:szCs w:val="23"/>
          <w:spacing w:val="0"/>
          <w:w w:val="51"/>
          <w:i/>
        </w:rPr>
        <w:t>y</w:t>
      </w:r>
      <w:r>
        <w:rPr>
          <w:rFonts w:ascii="Arial" w:hAnsi="Arial" w:cs="Arial" w:eastAsia="Arial"/>
          <w:sz w:val="23"/>
          <w:szCs w:val="23"/>
          <w:spacing w:val="22"/>
          <w:w w:val="51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7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para!Jtsi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7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7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75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5" w:after="0" w:line="300" w:lineRule="auto"/>
        <w:ind w:left="158" w:right="1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among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ma'!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liberal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despite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thei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22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8"/>
          <w:i/>
        </w:rPr>
        <w:t>discomfort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7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wit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inquisitors'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violation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25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civil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rights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3"/>
          <w:i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73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</w:rPr>
        <w:t>ftaifu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  <w:i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87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i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0" w:after="0" w:line="272" w:lineRule="exact"/>
        <w:ind w:left="13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good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7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reason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34"/>
          <w:w w:val="7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27"/>
          <w:w w:val="7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bein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7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identijie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7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29"/>
          <w:w w:val="7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4"/>
          <w:i/>
        </w:rPr>
        <w:t>covert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74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6"/>
          <w:i/>
        </w:rPr>
        <w:t>Communists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86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8"/>
          <w:i/>
        </w:rPr>
        <w:t>if</w:t>
      </w:r>
      <w:r>
        <w:rPr>
          <w:rFonts w:ascii="Arial" w:hAnsi="Arial" w:cs="Arial" w:eastAsia="Arial"/>
          <w:sz w:val="28"/>
          <w:szCs w:val="28"/>
          <w:spacing w:val="-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52" w:after="0" w:line="240" w:lineRule="auto"/>
        <w:ind w:left="15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shoul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protest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8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0"/>
          <w:i/>
        </w:rPr>
        <w:t>strongly.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0" w:right="0"/>
          <w:cols w:num="2" w:equalWidth="0">
            <w:col w:w="6318" w:space="57"/>
            <w:col w:w="5885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6.320019pt;height:45.12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3.360005pt;height:14.4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NumType w:start="10"/>
          <w:pgMar w:header="0" w:footer="666" w:top="1180" w:bottom="860" w:left="1000" w:right="960"/>
          <w:headerReference w:type="default" r:id="rId36"/>
          <w:footerReference w:type="default" r:id="rId37"/>
          <w:pgSz w:w="12260" w:h="15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6" w:lineRule="exact"/>
        <w:ind w:left="235" w:right="-70"/>
        <w:jc w:val="left"/>
        <w:tabs>
          <w:tab w:pos="1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Puritans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split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  <w:position w:val="-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3" w:after="0" w:line="259" w:lineRule="auto"/>
        <w:ind w:left="92" w:right="5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  <w:i/>
        </w:rPr>
        <w:t>map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8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  <w:i/>
        </w:rPr>
        <w:t>show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15"/>
          <w:w w:val="8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1"/>
          <w:i/>
        </w:rPr>
        <w:t>locations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81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95"/>
          <w:i/>
        </w:rPr>
        <w:t>if</w:t>
      </w:r>
      <w:r>
        <w:rPr>
          <w:rFonts w:ascii="Arial" w:hAnsi="Arial" w:cs="Arial" w:eastAsia="Arial"/>
          <w:sz w:val="21"/>
          <w:szCs w:val="21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mcyo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3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i/>
        </w:rPr>
        <w:t>landmarks,farms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i/>
        </w:rPr>
        <w:t>land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  <w:i/>
        </w:rPr>
        <w:t>grants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6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8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4"/>
          <w:i/>
        </w:rPr>
        <w:t>physical</w:t>
      </w:r>
      <w:r>
        <w:rPr>
          <w:rFonts w:ascii="Times New Roman" w:hAnsi="Times New Roman" w:cs="Times New Roman" w:eastAsia="Times New Roman"/>
          <w:sz w:val="16"/>
          <w:szCs w:val="16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features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8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17"/>
          <w:w w:val="8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8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dwellings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82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82"/>
          <w:i/>
        </w:rPr>
        <w:t>i</w:t>
      </w:r>
      <w:r>
        <w:rPr>
          <w:rFonts w:ascii="Arial" w:hAnsi="Arial" w:cs="Arial" w:eastAsia="Arial"/>
          <w:sz w:val="21"/>
          <w:szCs w:val="21"/>
          <w:spacing w:val="2"/>
          <w:w w:val="82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prominent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8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  <w:i/>
        </w:rPr>
        <w:t>important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8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7"/>
          <w:i/>
        </w:rPr>
        <w:t>residentJ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7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  <w:i/>
        </w:rPr>
        <w:t>Sale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87"/>
          <w:i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8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5"/>
          <w:i/>
        </w:rPr>
        <w:t>1692.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6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religiou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communit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  <w:position w:val="-1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960"/>
          <w:cols w:num="3" w:equalWidth="0">
            <w:col w:w="3160" w:space="103"/>
            <w:col w:w="3668" w:space="115"/>
            <w:col w:w="3254"/>
          </w:cols>
        </w:sectPr>
      </w:pPr>
      <w:rPr/>
    </w:p>
    <w:p>
      <w:pPr>
        <w:spacing w:before="90" w:after="0" w:line="331" w:lineRule="auto"/>
        <w:ind w:left="250" w:right="-5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54.23999pt;margin-top:494.129791pt;width:163.199997pt;height:238.078673pt;mso-position-horizontal-relative:page;mso-position-vertical-relative:page;z-index:-783" coordorigin="7085,9883" coordsize="3264,4762">
            <v:shape style="position:absolute;left:7085;top:9902;width:3264;height:3994" type="#_x0000_t75">
              <v:imagedata r:id="rId40" o:title=""/>
            </v:shape>
            <v:group style="position:absolute;left:7106;top:9890;width:3146;height:2" coordorigin="7106,9890" coordsize="3146,2">
              <v:shape style="position:absolute;left:7106;top:9890;width:3146;height:2" coordorigin="7106,9890" coordsize="3146,0" path="m7106,9890l10253,9890e" filled="f" stroked="t" strokeweight=".71831pt" strokecolor="#000000">
                <v:path arrowok="t"/>
              </v:shape>
            </v:group>
            <v:group style="position:absolute;left:10267;top:10602;width:2;height:4035" coordorigin="10267,10602" coordsize="2,4035">
              <v:shape style="position:absolute;left:10267;top:10602;width:2;height:4035" coordorigin="10267,10602" coordsize="0,4035" path="m10267,14637l10267,10602e" filled="f" stroked="t" strokeweight=".71831pt" strokecolor="#000000">
                <v:path arrowok="t"/>
              </v:shape>
            </v:group>
            <v:group style="position:absolute;left:7135;top:14623;width:3141;height:2" coordorigin="7135,14623" coordsize="3141,2">
              <v:shape style="position:absolute;left:7135;top:14623;width:3141;height:2" coordorigin="7135,14623" coordsize="3141,0" path="m7135,14623l10277,14623e" filled="f" stroked="t" strokeweight=".718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5pt;margin-top:76.501266pt;width:230.816901pt;height:267.194558pt;mso-position-horizontal-relative:page;mso-position-vertical-relative:paragraph;z-index:-782" coordorigin="1190,1530" coordsize="4616,5344">
            <v:group style="position:absolute;left:1197;top:1544;width:4573;height:2" coordorigin="1197,1544" coordsize="4573,2">
              <v:shape style="position:absolute;left:1197;top:1544;width:4573;height:2" coordorigin="1197,1544" coordsize="4573,0" path="m1197,1544l5770,1544e" filled="f" stroked="t" strokeweight=".71831pt" strokecolor="#000000">
                <v:path arrowok="t"/>
              </v:shape>
            </v:group>
            <v:group style="position:absolute;left:1219;top:1537;width:2;height:4390" coordorigin="1219,1537" coordsize="2,4390">
              <v:shape style="position:absolute;left:1219;top:1537;width:2;height:4390" coordorigin="1219,1537" coordsize="0,4390" path="m1219,5927l1219,1537e" filled="f" stroked="t" strokeweight=".71831pt" strokecolor="#000000">
                <v:path arrowok="t"/>
              </v:shape>
            </v:group>
            <v:group style="position:absolute;left:1231;top:6860;width:4568;height:2" coordorigin="1231,6860" coordsize="4568,2">
              <v:shape style="position:absolute;left:1231;top:6860;width:4568;height:2" coordorigin="1231,6860" coordsize="4568,0" path="m1231,6860l5799,6860e" filled="f" stroked="t" strokeweight=".71831pt" strokecolor="#000000">
                <v:path arrowok="t"/>
              </v:shape>
            </v:group>
            <v:group style="position:absolute;left:5775;top:1537;width:2;height:5330" coordorigin="5775,1537" coordsize="2,5330">
              <v:shape style="position:absolute;left:5775;top:1537;width:2;height:5330" coordorigin="5775,1537" coordsize="0,5330" path="m5775,6867l5775,1537e" filled="f" stroked="t" strokeweight=".7183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Churc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Englan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1633.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William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Laud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Archbisho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Canterbury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belief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brough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unacceptable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sought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"purify"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Church.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36" w:lineRule="auto"/>
        <w:ind w:left="1433" w:right="1114" w:firstLine="-15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26"/>
        </w:rPr>
        <w:t>Th</w:t>
      </w:r>
      <w:r>
        <w:rPr>
          <w:rFonts w:ascii="Arial" w:hAnsi="Arial" w:cs="Arial" w:eastAsia="Arial"/>
          <w:sz w:val="22"/>
          <w:szCs w:val="22"/>
          <w:spacing w:val="0"/>
          <w:w w:val="126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2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6"/>
        </w:rPr>
        <w:t>Puritans:</w:t>
      </w:r>
      <w:r>
        <w:rPr>
          <w:rFonts w:ascii="Arial" w:hAnsi="Arial" w:cs="Arial" w:eastAsia="Arial"/>
          <w:sz w:val="22"/>
          <w:szCs w:val="22"/>
          <w:spacing w:val="0"/>
          <w:w w:val="12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25"/>
        </w:rPr>
        <w:t>Fiv</w:t>
      </w:r>
      <w:r>
        <w:rPr>
          <w:rFonts w:ascii="Arial" w:hAnsi="Arial" w:cs="Arial" w:eastAsia="Arial"/>
          <w:sz w:val="22"/>
          <w:szCs w:val="22"/>
          <w:spacing w:val="0"/>
          <w:w w:val="125"/>
        </w:rPr>
        <w:t>e</w:t>
      </w:r>
      <w:r>
        <w:rPr>
          <w:rFonts w:ascii="Arial" w:hAnsi="Arial" w:cs="Arial" w:eastAsia="Arial"/>
          <w:sz w:val="22"/>
          <w:szCs w:val="22"/>
          <w:spacing w:val="36"/>
          <w:w w:val="12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4"/>
        </w:rPr>
        <w:t>Beliefs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2" w:lineRule="exact"/>
        <w:ind w:left="269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1"/>
        </w:rPr>
        <w:t>Total</w:t>
      </w:r>
      <w:r>
        <w:rPr>
          <w:rFonts w:ascii="Times New Roman" w:hAnsi="Times New Roman" w:cs="Times New Roman" w:eastAsia="Times New Roman"/>
          <w:sz w:val="21"/>
          <w:szCs w:val="21"/>
          <w:spacing w:val="4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9"/>
          <w:position w:val="1"/>
        </w:rPr>
        <w:t>Depravity: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  <w:position w:val="1"/>
        </w:rPr>
        <w:t>virtue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78"/>
          <w:i/>
          <w:position w:val="1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78"/>
          <w:i/>
          <w:position w:val="1"/>
        </w:rPr>
        <w:t>of</w:t>
      </w:r>
      <w:r>
        <w:rPr>
          <w:rFonts w:ascii="Arial" w:hAnsi="Arial" w:cs="Arial" w:eastAsia="Arial"/>
          <w:sz w:val="27"/>
          <w:szCs w:val="27"/>
          <w:spacing w:val="-2"/>
          <w:w w:val="78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78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  <w:position w:val="1"/>
        </w:rPr>
        <w:t>original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78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  <w:position w:val="1"/>
        </w:rPr>
        <w:t>sin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78"/>
          <w:i/>
          <w:position w:val="1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78"/>
          <w:i/>
          <w:position w:val="1"/>
        </w:rPr>
        <w:t>of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58" w:after="0" w:line="317" w:lineRule="auto"/>
        <w:ind w:left="279" w:right="-56" w:firstLine="-24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Adam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whe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born,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has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right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salvation.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Unconditional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Election: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Som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chose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fo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salva­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not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do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change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7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his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status.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1" w:lineRule="exact"/>
        <w:ind w:left="283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Limite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12"/>
        </w:rPr>
        <w:t>Atonement: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extent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whic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9" w:after="0" w:line="240" w:lineRule="auto"/>
        <w:ind w:left="25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please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God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act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limited.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2" w:after="0" w:line="240" w:lineRule="auto"/>
        <w:ind w:left="283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3"/>
        </w:rPr>
        <w:t>Irresistible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Grace: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God</w:t>
      </w:r>
      <w:r>
        <w:rPr>
          <w:rFonts w:ascii="Times New Roman" w:hAnsi="Times New Roman" w:cs="Times New Roman" w:eastAsia="Times New Roman"/>
          <w:sz w:val="21"/>
          <w:szCs w:val="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shower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quality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78"/>
          <w:i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78"/>
          <w:i/>
        </w:rPr>
        <w:t>of</w:t>
      </w:r>
      <w:r>
        <w:rPr>
          <w:rFonts w:ascii="Arial" w:hAnsi="Arial" w:cs="Arial" w:eastAsia="Arial"/>
          <w:sz w:val="27"/>
          <w:szCs w:val="27"/>
          <w:spacing w:val="0"/>
          <w:w w:val="100"/>
        </w:rPr>
      </w:r>
    </w:p>
    <w:p>
      <w:pPr>
        <w:spacing w:before="63" w:after="0" w:line="240" w:lineRule="auto"/>
        <w:ind w:left="25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grace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cannot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resist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3"/>
          <w:i/>
        </w:rPr>
        <w:t>it.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75" w:after="0" w:line="314" w:lineRule="auto"/>
        <w:ind w:left="298" w:right="19" w:firstLine="-5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11"/>
        </w:rPr>
        <w:t>Perseverance: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Once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has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saved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nothin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does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change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fact.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319" w:lineRule="auto"/>
        <w:ind w:left="264" w:right="229" w:firstLine="43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central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beliefs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alon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extreme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emphasi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preachin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law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containe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withi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Bible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itse!f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56" w:lineRule="exact"/>
        <w:ind w:left="25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forme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strict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ideals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4"/>
          <w:i/>
          <w:position w:val="1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67"/>
          <w:i/>
          <w:position w:val="1"/>
        </w:rPr>
        <w:t>of</w:t>
      </w:r>
      <w:r>
        <w:rPr>
          <w:rFonts w:ascii="Arial" w:hAnsi="Arial" w:cs="Arial" w:eastAsia="Arial"/>
          <w:sz w:val="27"/>
          <w:szCs w:val="27"/>
          <w:spacing w:val="12"/>
          <w:w w:val="6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  <w:position w:val="1"/>
        </w:rPr>
        <w:t>America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9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Puritanism.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90" w:after="0" w:line="332" w:lineRule="auto"/>
        <w:ind w:left="5" w:right="388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"pure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ideal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radical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belief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Puritan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flourishe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Ne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keepin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stron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connectio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be-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twee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Churc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Puritan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colonies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end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seventeent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century.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94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74"/>
          <w:b/>
          <w:bCs/>
        </w:rPr>
        <w:t>1-=l.ICNP.Jt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56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  <w:b/>
          <w:bCs/>
        </w:rPr>
        <w:t>ll..l"B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  <w:b/>
          <w:bCs/>
        </w:rPr>
        <w:t>l-.9'l.-!llt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25" w:after="0" w:line="240" w:lineRule="auto"/>
        <w:ind w:left="1561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b/>
          <w:bCs/>
        </w:rPr>
        <w:t>l'imilcr.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2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SALE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1692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135" w:lineRule="exact"/>
        <w:ind w:left="242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spacing w:val="0"/>
          <w:w w:val="90"/>
        </w:rPr>
        <w:t>TOW:&gt;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90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spacing w:val="20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&amp;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V!LLA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()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ll: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1000" w:right="960"/>
          <w:cols w:num="2" w:equalWidth="0">
            <w:col w:w="4727" w:space="757"/>
            <w:col w:w="481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666" w:top="0" w:bottom="900" w:left="0" w:right="0"/>
          <w:pgSz w:w="12260" w:h="15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17" w:lineRule="auto"/>
        <w:ind w:left="1124" w:right="-37" w:firstLine="38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Scholar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writin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abou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Sale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0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9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Witc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i/>
        </w:rPr>
        <w:t>Trials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three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hundre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years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variou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theorie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3"/>
          <w:i/>
        </w:rPr>
        <w:t>wf?y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7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girls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'crie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out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5"/>
          <w:i/>
        </w:rPr>
        <w:t>Sexual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9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repression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male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dominate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5"/>
          <w:i/>
        </w:rPr>
        <w:t>soci­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ety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fear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intolerance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austere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religiou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doctrine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  <w:i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bee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suggested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som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finding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throug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centuries: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32" w:lineRule="auto"/>
        <w:ind w:left="1200" w:right="23" w:firstLine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17t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8"/>
        </w:rPr>
        <w:t>Century: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scholar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actuall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possesse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devil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operatin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Christia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communit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4"/>
        </w:rPr>
        <w:t>Salem.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4" w:lineRule="exact"/>
        <w:ind w:left="12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18t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8"/>
        </w:rPr>
        <w:t>Century: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1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religiou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fervou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popularity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4" w:after="0" w:line="240" w:lineRule="auto"/>
        <w:ind w:left="12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'extreme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conversion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seeme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likel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ex­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1" w:after="0" w:line="240" w:lineRule="auto"/>
        <w:ind w:left="12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planatio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delusion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accusers.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7" w:after="0" w:line="336" w:lineRule="auto"/>
        <w:ind w:left="1200" w:right="-39" w:firstLine="1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19t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8"/>
        </w:rPr>
        <w:t>Century:</w:t>
      </w:r>
      <w:r>
        <w:rPr>
          <w:rFonts w:ascii="Times New Roman" w:hAnsi="Times New Roman" w:cs="Times New Roman" w:eastAsia="Times New Roman"/>
          <w:sz w:val="20"/>
          <w:szCs w:val="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Theorie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"womb-centred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female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psycholog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suggeste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'hysterical,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carrie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collective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consciousness'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adherent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Freu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2"/>
        </w:rPr>
        <w:t>Jung).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16" w:lineRule="exact"/>
        <w:ind w:left="12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20t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7"/>
        </w:rPr>
        <w:t>Century:</w:t>
      </w:r>
      <w:r>
        <w:rPr>
          <w:rFonts w:ascii="Times New Roman" w:hAnsi="Times New Roman" w:cs="Times New Roman" w:eastAsia="Times New Roman"/>
          <w:sz w:val="20"/>
          <w:szCs w:val="20"/>
          <w:spacing w:val="-21"/>
          <w:w w:val="11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expert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propos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4" w:after="0" w:line="333" w:lineRule="auto"/>
        <w:ind w:left="1238" w:right="-54" w:firstLine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girl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influence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poisons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ergot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sufferin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encephaliti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epi­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demic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Bernar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Rosenthal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propose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maliciou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adolescent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drunk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power.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2" w:lineRule="exact"/>
        <w:ind w:left="12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</w:rPr>
        <w:t>21s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Century: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Contemporar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scholarshi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refocuses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9" w:after="0" w:line="330" w:lineRule="auto"/>
        <w:ind w:left="1248" w:right="4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spotlight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awa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judges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cultural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context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makin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traumatize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refugees.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3" w:after="0" w:line="318" w:lineRule="auto"/>
        <w:ind w:left="25" w:right="1305" w:firstLine="2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real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29"/>
        </w:rPr>
        <w:t>Abigai</w:t>
      </w:r>
      <w:r>
        <w:rPr>
          <w:rFonts w:ascii="Arial" w:hAnsi="Arial" w:cs="Arial" w:eastAsia="Arial"/>
          <w:sz w:val="21"/>
          <w:szCs w:val="21"/>
          <w:spacing w:val="0"/>
          <w:w w:val="129"/>
        </w:rPr>
        <w:t>l</w:t>
      </w:r>
      <w:r>
        <w:rPr>
          <w:rFonts w:ascii="Arial" w:hAnsi="Arial" w:cs="Arial" w:eastAsia="Arial"/>
          <w:sz w:val="21"/>
          <w:szCs w:val="21"/>
          <w:spacing w:val="41"/>
          <w:w w:val="129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29"/>
        </w:rPr>
        <w:t>William</w:t>
      </w:r>
      <w:r>
        <w:rPr>
          <w:rFonts w:ascii="Arial" w:hAnsi="Arial" w:cs="Arial" w:eastAsia="Arial"/>
          <w:sz w:val="21"/>
          <w:szCs w:val="21"/>
          <w:spacing w:val="0"/>
          <w:w w:val="129"/>
        </w:rPr>
        <w:t>s</w:t>
      </w:r>
      <w:r>
        <w:rPr>
          <w:rFonts w:ascii="Arial" w:hAnsi="Arial" w:cs="Arial" w:eastAsia="Arial"/>
          <w:sz w:val="21"/>
          <w:szCs w:val="21"/>
          <w:spacing w:val="16"/>
          <w:w w:val="129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on!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11,</w:t>
      </w:r>
      <w:r>
        <w:rPr>
          <w:rFonts w:ascii="Times New Roman" w:hAnsi="Times New Roman" w:cs="Times New Roman" w:eastAsia="Times New Roman"/>
          <w:sz w:val="21"/>
          <w:szCs w:val="21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real</w:t>
      </w:r>
      <w:r>
        <w:rPr>
          <w:rFonts w:ascii="Times New Roman" w:hAnsi="Times New Roman" w:cs="Times New Roman" w:eastAsia="Times New Roman"/>
          <w:sz w:val="21"/>
          <w:szCs w:val="21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Joh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Procto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60,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Elizabet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40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Proctor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41,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was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thir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32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wife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Procto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no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farme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bu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1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9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taver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keeper.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Livin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daughte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age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15,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son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who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17,</w:t>
      </w:r>
      <w:r>
        <w:rPr>
          <w:rFonts w:ascii="Times New Roman" w:hAnsi="Times New Roman" w:cs="Times New Roman" w:eastAsia="Times New Roman"/>
          <w:sz w:val="21"/>
          <w:szCs w:val="21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John'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33-year-ol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42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son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hi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first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marriage.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55" w:lineRule="exact"/>
        <w:ind w:left="50" w:right="130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54.84pt;margin-top:-161.101974pt;width:495.240017pt;height:144.960007pt;mso-position-horizontal-relative:page;mso-position-vertical-relative:paragraph;z-index:-781" coordorigin="1097,-3222" coordsize="9905,2899">
            <v:shape style="position:absolute;left:1824;top:-3222;width:9178;height:2899" type="#_x0000_t75">
              <v:imagedata r:id="rId41" o:title=""/>
            </v:shape>
            <v:group style="position:absolute;left:1109;top:-3152;width:1450;height:2" coordorigin="1109,-3152" coordsize="1450,2">
              <v:shape style="position:absolute;left:1109;top:-3152;width:1450;height:2" coordorigin="1109,-3152" coordsize="1450,0" path="m1109,-3152l2558,-3152e" filled="f" stroked="t" strokeweight="1.2pt" strokecolor="#000000">
                <v:path arrowok="t"/>
              </v:shape>
            </v:group>
            <v:group style="position:absolute;left:1123;top:-3164;width:2;height:797" coordorigin="1123,-3164" coordsize="2,797">
              <v:shape style="position:absolute;left:1123;top:-3164;width:2;height:797" coordorigin="1123,-3164" coordsize="0,797" path="m1123,-2368l1123,-3164e" filled="f" stroked="t" strokeweight="1.2pt" strokecolor="#000000">
                <v:path arrowok="t"/>
              </v:shape>
            </v:group>
            <v:group style="position:absolute;left:1114;top:-2382;width:739;height:2" coordorigin="1114,-2382" coordsize="739,2">
              <v:shape style="position:absolute;left:1114;top:-2382;width:739;height:2" coordorigin="1114,-2382" coordsize="739,0" path="m1114,-2382l1853,-2382e" filled="f" stroked="t" strokeweight="1.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Everyone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1"/>
        </w:rPr>
        <w:t>fami!J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1"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1"/>
        </w:rPr>
        <w:t>eventual!J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  <w:position w:val="1"/>
        </w:rPr>
        <w:t>accused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0"/>
          <w:i/>
          <w:position w:val="1"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66"/>
          <w:i/>
          <w:position w:val="1"/>
        </w:rPr>
        <w:t>rif</w:t>
      </w:r>
      <w:r>
        <w:rPr>
          <w:rFonts w:ascii="Arial" w:hAnsi="Arial" w:cs="Arial" w:eastAsia="Arial"/>
          <w:sz w:val="28"/>
          <w:szCs w:val="28"/>
          <w:spacing w:val="-4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  <w:position w:val="1"/>
        </w:rPr>
        <w:t>witchcrrift.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61" w:after="0" w:line="244" w:lineRule="auto"/>
        <w:ind w:left="72" w:right="1249" w:firstLine="-1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  <w:i/>
        </w:rPr>
        <w:t>Elizabet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Procto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wa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indee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pregnant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durin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tria/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temporary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stqy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84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62"/>
          <w:i/>
        </w:rPr>
        <w:t>rif</w:t>
      </w:r>
      <w:r>
        <w:rPr>
          <w:rFonts w:ascii="Arial" w:hAnsi="Arial" w:cs="Arial" w:eastAsia="Arial"/>
          <w:sz w:val="28"/>
          <w:szCs w:val="28"/>
          <w:spacing w:val="-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executio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qfte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convicted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ultimate!J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spare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lift</w:t>
      </w:r>
      <w:r>
        <w:rPr>
          <w:rFonts w:ascii="Times New Roman" w:hAnsi="Times New Roman" w:cs="Times New Roman" w:eastAsia="Times New Roman"/>
          <w:sz w:val="21"/>
          <w:szCs w:val="21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because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7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extende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pas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6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end</w:t>
      </w:r>
      <w:r>
        <w:rPr>
          <w:rFonts w:ascii="Times New Roman" w:hAnsi="Times New Roman" w:cs="Times New Roman" w:eastAsia="Times New Roman"/>
          <w:sz w:val="21"/>
          <w:szCs w:val="21"/>
          <w:spacing w:val="-7"/>
          <w:w w:val="86"/>
          <w:i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64"/>
          <w:i/>
        </w:rPr>
        <w:t>rif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55" w:after="0" w:line="240" w:lineRule="auto"/>
        <w:ind w:left="487" w:right="1691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perio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execution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8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  <w:i/>
        </w:rPr>
        <w:t>takin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94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-6"/>
          <w:w w:val="9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2"/>
          <w:i/>
        </w:rPr>
        <w:t>place.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2.240006pt;height:104.64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0.399993pt;height:51.84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5" w:after="0" w:line="253" w:lineRule="auto"/>
        <w:ind w:left="68" w:right="1205" w:firstLine="2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therefore</w:t>
      </w:r>
      <w:r>
        <w:rPr>
          <w:rFonts w:ascii="Times New Roman" w:hAnsi="Times New Roman" w:cs="Times New Roman" w:eastAsia="Times New Roman"/>
          <w:sz w:val="16"/>
          <w:szCs w:val="16"/>
          <w:spacing w:val="-13"/>
          <w:w w:val="11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hereby</w:t>
      </w:r>
      <w:r>
        <w:rPr>
          <w:rFonts w:ascii="Times New Roman" w:hAnsi="Times New Roman" w:cs="Times New Roman" w:eastAsia="Times New Roman"/>
          <w:sz w:val="16"/>
          <w:szCs w:val="16"/>
          <w:spacing w:val="34"/>
          <w:w w:val="11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signilj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aU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1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23"/>
          <w:w w:val="11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survivin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sufferer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17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34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special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dee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2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sense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2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of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2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  <w:i/>
        </w:rPr>
        <w:t>sorrow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error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1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1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2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1"/>
          <w:i/>
        </w:rPr>
        <w:t>actin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1"/>
          <w:i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-21"/>
          <w:w w:val="12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16"/>
          <w:szCs w:val="16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suc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evidence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condemning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person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spacing w:val="-1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hereby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declare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16"/>
          <w:szCs w:val="16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justly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fea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that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were</w:t>
      </w:r>
      <w:r>
        <w:rPr>
          <w:rFonts w:ascii="Times New Roman" w:hAnsi="Times New Roman" w:cs="Times New Roman" w:eastAsia="Times New Roman"/>
          <w:sz w:val="16"/>
          <w:szCs w:val="16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sadly</w:t>
      </w:r>
      <w:r>
        <w:rPr>
          <w:rFonts w:ascii="Times New Roman" w:hAnsi="Times New Roman" w:cs="Times New Roman" w:eastAsia="Times New Roman"/>
          <w:sz w:val="16"/>
          <w:szCs w:val="16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delude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mistake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8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1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whic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1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much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disquiete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distresse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2"/>
          <w:i/>
        </w:rPr>
        <w:t>minds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2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2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therefore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1"/>
          <w:i/>
        </w:rPr>
        <w:t>humbly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2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forgiveness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first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God,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Christ'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sake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  <w:i/>
        </w:rPr>
        <w:t>for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error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pra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God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woul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3"/>
          <w:i/>
        </w:rPr>
        <w:t>impute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2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guilt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1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7"/>
          <w:i/>
        </w:rPr>
        <w:t>it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3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ourselve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8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nor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others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als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pra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16"/>
          <w:szCs w:val="16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1"/>
          <w:i/>
        </w:rPr>
        <w:t>ma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1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-6"/>
          <w:w w:val="12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con­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sidere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candidly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aright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livin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26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sufferers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3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being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unde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42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stron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delusion,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utterly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unac­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quainte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with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no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11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experience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-15"/>
          <w:w w:val="11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8"/>
          <w:i/>
        </w:rPr>
        <w:t>in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9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matter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  <w:i/>
        </w:rPr>
        <w:t>nature.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4" w:lineRule="auto"/>
        <w:ind w:left="101" w:right="1176" w:firstLine="2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hereby</w:t>
      </w:r>
      <w:r>
        <w:rPr>
          <w:rFonts w:ascii="Times New Roman" w:hAnsi="Times New Roman" w:cs="Times New Roman" w:eastAsia="Times New Roman"/>
          <w:sz w:val="16"/>
          <w:szCs w:val="16"/>
          <w:spacing w:val="-14"/>
          <w:w w:val="11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  <w:i/>
        </w:rPr>
        <w:t>forgivenes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aD,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who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have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1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justly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offended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0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declare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accordin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  <w:i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11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present</w:t>
      </w:r>
      <w:r>
        <w:rPr>
          <w:rFonts w:ascii="Times New Roman" w:hAnsi="Times New Roman" w:cs="Times New Roman" w:eastAsia="Times New Roman"/>
          <w:sz w:val="16"/>
          <w:szCs w:val="16"/>
          <w:spacing w:val="-18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minds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we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woul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non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2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suc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thing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again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5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suc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grounds,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whole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worl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-prayin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0"/>
          <w:i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2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accept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1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9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9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2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way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9"/>
          <w:i/>
        </w:rPr>
        <w:t>sat­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isfactio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1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offense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16"/>
          <w:szCs w:val="16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16"/>
          <w:szCs w:val="16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yo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woul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bles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7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1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inheri­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tance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  <w:i/>
        </w:rPr>
        <w:t>Lord,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14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3"/>
          <w:i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3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-14"/>
          <w:w w:val="12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3"/>
          <w:i/>
        </w:rPr>
        <w:t>ma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23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-23"/>
          <w:w w:val="12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entreate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1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6"/>
          <w:i/>
        </w:rPr>
        <w:t>land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0" w:right="0"/>
          <w:cols w:num="2" w:equalWidth="0">
            <w:col w:w="5692" w:space="721"/>
            <w:col w:w="5847"/>
          </w:cols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0" w:right="0"/>
        </w:sectPr>
      </w:pPr>
      <w:rPr/>
    </w:p>
    <w:p>
      <w:pPr>
        <w:spacing w:before="44" w:after="0" w:line="240" w:lineRule="auto"/>
        <w:ind w:right="-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86.400024pt;margin-top:-47.931248pt;width:169.919998pt;height:110.400002pt;mso-position-horizontal-relative:page;mso-position-vertical-relative:paragraph;z-index:-780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Thoma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Fisk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</w:rPr>
        <w:t>Foreman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8" w:after="0" w:line="250" w:lineRule="auto"/>
        <w:ind w:left="6672" w:right="574" w:firstLine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William</w:t>
      </w:r>
      <w:r>
        <w:rPr>
          <w:rFonts w:ascii="Times New Roman" w:hAnsi="Times New Roman" w:cs="Times New Roman" w:eastAsia="Times New Roman"/>
          <w:sz w:val="16"/>
          <w:szCs w:val="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Fisk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</w:rPr>
        <w:t>John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</w:rPr>
        <w:t>Bacheler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Thoma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Fisk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John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Dane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</w:rPr>
        <w:t>Josep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</w:rPr>
        <w:t>Evelith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39" w:after="0" w:line="252" w:lineRule="auto"/>
        <w:ind w:right="1589" w:firstLine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</w:rPr>
        <w:t>Thoma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Pearly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4"/>
        </w:rPr>
        <w:t>Sr.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John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Peabody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Thoma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Perkins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</w:rPr>
        <w:t>Samuel</w:t>
      </w:r>
      <w:r>
        <w:rPr>
          <w:rFonts w:ascii="Times New Roman" w:hAnsi="Times New Roman" w:cs="Times New Roman" w:eastAsia="Times New Roman"/>
          <w:sz w:val="16"/>
          <w:szCs w:val="16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</w:rPr>
        <w:t>Sayer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Andre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Eliot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Henr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Herrick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spacing w:val="-12"/>
          <w:w w:val="1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Sr.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60" w:h="15860"/>
          <w:pgMar w:top="1160" w:bottom="880" w:left="0" w:right="0"/>
          <w:cols w:num="2" w:equalWidth="0">
            <w:col w:w="8355" w:space="880"/>
            <w:col w:w="3025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240" w:lineRule="auto"/>
        <w:ind w:left="4104" w:right="424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59.002342pt;margin-top:-45.201756pt;width:.1pt;height:40.198187pt;mso-position-horizontal-relative:page;mso-position-vertical-relative:paragraph;z-index:-777" coordorigin="1180,-904" coordsize="2,804">
            <v:shape style="position:absolute;left:1180;top:-904;width:2;height:804" coordorigin="1180,-904" coordsize="0,804" path="m1180,-100l1180,-904e" filled="f" stroked="t" strokeweight="1.19437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w w:val="82"/>
          <w:i/>
        </w:rPr>
        <w:t>"Conscience</w:t>
      </w:r>
      <w:r>
        <w:rPr>
          <w:rFonts w:ascii="Times New Roman" w:hAnsi="Times New Roman" w:cs="Times New Roman" w:eastAsia="Times New Roman"/>
          <w:sz w:val="14"/>
          <w:szCs w:val="14"/>
          <w:spacing w:val="-17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spacing w:val="0"/>
          <w:w w:val="100"/>
          <w:i/>
        </w:rPr>
        <w:t>JVas</w:t>
      </w:r>
      <w:r>
        <w:rPr>
          <w:rFonts w:ascii="Arial" w:hAnsi="Arial" w:cs="Arial" w:eastAsia="Arial"/>
          <w:sz w:val="9"/>
          <w:szCs w:val="9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  <w:i/>
        </w:rPr>
        <w:t>no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79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  <w:i/>
        </w:rPr>
        <w:t>longe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9"/>
          <w:i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79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4"/>
          <w:i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84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4"/>
          <w:i/>
        </w:rPr>
        <w:t>private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49" w:after="0" w:line="158" w:lineRule="exact"/>
        <w:ind w:left="4106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78"/>
          <w:i/>
        </w:rPr>
        <w:t>matte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8"/>
          <w:i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7"/>
          <w:w w:val="78"/>
          <w:i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78"/>
          <w:b/>
          <w:bCs/>
          <w:i/>
        </w:rPr>
        <w:t>b11</w:t>
      </w:r>
      <w:r>
        <w:rPr>
          <w:rFonts w:ascii="Arial" w:hAnsi="Arial" w:cs="Arial" w:eastAsia="Arial"/>
          <w:sz w:val="11"/>
          <w:szCs w:val="11"/>
          <w:spacing w:val="0"/>
          <w:w w:val="78"/>
          <w:b/>
          <w:bCs/>
          <w:i/>
        </w:rPr>
        <w:t>t</w:t>
      </w:r>
      <w:r>
        <w:rPr>
          <w:rFonts w:ascii="Arial" w:hAnsi="Arial" w:cs="Arial" w:eastAsia="Arial"/>
          <w:sz w:val="11"/>
          <w:szCs w:val="11"/>
          <w:spacing w:val="-1"/>
          <w:w w:val="78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8"/>
          <w:i/>
        </w:rPr>
        <w:t>on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8"/>
          <w:i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78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92"/>
          <w:i/>
        </w:rPr>
        <w:t>qfstate</w:t>
      </w:r>
      <w:r>
        <w:rPr>
          <w:rFonts w:ascii="Times New Roman" w:hAnsi="Times New Roman" w:cs="Times New Roman" w:eastAsia="Times New Roman"/>
          <w:sz w:val="14"/>
          <w:szCs w:val="14"/>
          <w:spacing w:val="3"/>
          <w:w w:val="92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6"/>
          <w:i/>
        </w:rPr>
        <w:t>administration.</w:t>
      </w:r>
      <w:r>
        <w:rPr>
          <w:rFonts w:ascii="Times New Roman" w:hAnsi="Times New Roman" w:cs="Times New Roman" w:eastAsia="Times New Roman"/>
          <w:sz w:val="14"/>
          <w:szCs w:val="14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  <w:position w:val="5"/>
        </w:rPr>
        <w:t>11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  <w:position w:val="5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spacing w:val="9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b/>
          <w:bCs/>
          <w:position w:val="0"/>
        </w:rPr>
        <w:t>Arthur</w:t>
      </w:r>
      <w:r>
        <w:rPr>
          <w:rFonts w:ascii="Times New Roman" w:hAnsi="Times New Roman" w:cs="Times New Roman" w:eastAsia="Times New Roman"/>
          <w:sz w:val="12"/>
          <w:szCs w:val="12"/>
          <w:spacing w:val="21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1"/>
          <w:b/>
          <w:bCs/>
          <w:position w:val="0"/>
        </w:rPr>
        <w:t>lvliller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NumType w:start="12"/>
          <w:pgMar w:header="0" w:footer="666" w:top="1480" w:bottom="860" w:left="1140" w:right="960"/>
          <w:headerReference w:type="default" r:id="rId45"/>
          <w:footerReference w:type="default" r:id="rId46"/>
          <w:pgSz w:w="12260" w:h="15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32" w:lineRule="auto"/>
        <w:ind w:left="102" w:right="-55" w:firstLine="2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26"/>
        </w:rPr>
        <w:t>McCarth</w:t>
      </w:r>
      <w:r>
        <w:rPr>
          <w:rFonts w:ascii="Times New Roman" w:hAnsi="Times New Roman" w:cs="Times New Roman" w:eastAsia="Times New Roman"/>
          <w:sz w:val="23"/>
          <w:szCs w:val="23"/>
          <w:w w:val="127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Secon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Scare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bega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1940s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U.S.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Senato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Josep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McCarthy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Republica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Wisconsin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particula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zeal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uncoverin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'reds'.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Many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parallel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exist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betwee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McCarthyism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Miller'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depic­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12" w:lineRule="exact"/>
        <w:ind w:left="116" w:right="-4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witc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trials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4"/>
          <w:i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8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4"/>
          <w:i/>
        </w:rPr>
        <w:t>Crucible</w:t>
      </w:r>
      <w:r>
        <w:rPr>
          <w:rFonts w:ascii="Times New Roman" w:hAnsi="Times New Roman" w:cs="Times New Roman" w:eastAsia="Times New Roman"/>
          <w:sz w:val="19"/>
          <w:szCs w:val="19"/>
          <w:spacing w:val="-7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opened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6" w:after="0" w:line="310" w:lineRule="auto"/>
        <w:ind w:left="5" w:right="-17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House</w:t>
      </w:r>
      <w:r>
        <w:rPr>
          <w:rFonts w:ascii="Times New Roman" w:hAnsi="Times New Roman" w:cs="Times New Roman" w:eastAsia="Times New Roman"/>
          <w:sz w:val="18"/>
          <w:szCs w:val="18"/>
          <w:spacing w:val="52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Committee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Un-A=erican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Activities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HUAC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4" w:lineRule="exact"/>
        <w:ind w:left="14" w:right="-1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94"/>
        </w:rPr>
        <w:t>(1938-1975)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inves­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61" w:after="0" w:line="307" w:lineRule="auto"/>
        <w:ind w:left="10" w:right="-51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tigative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committee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Representatives.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1969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changed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committee'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Committee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Internal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Security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Hous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abol­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ished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committee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310" w:lineRule="auto"/>
        <w:ind w:left="14" w:right="-28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1975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functions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transferred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2" w:after="0" w:line="240" w:lineRule="auto"/>
        <w:ind w:left="24" w:right="-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Hous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Judiciar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Com­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5" w:lineRule="auto"/>
        <w:ind w:right="306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1956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appeare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Hous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Committee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Un­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A=erican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16" w:lineRule="exact"/>
        <w:ind w:left="10" w:right="302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31,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1957,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8"/>
        </w:rPr>
        <w:t>guilty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54" w:after="0" w:line="308" w:lineRule="auto"/>
        <w:ind w:left="10" w:right="301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Contempt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Congres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refusin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reveal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literar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sus­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pecte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Communist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affiliation.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" w:after="0" w:line="203" w:lineRule="exact"/>
        <w:ind w:left="19" w:right="30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convictio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reversed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  <w:position w:val="-1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60" w:h="15860"/>
          <w:pgMar w:top="1160" w:bottom="880" w:left="1140" w:right="960"/>
          <w:cols w:num="3" w:equalWidth="0">
            <w:col w:w="4579" w:space="429"/>
            <w:col w:w="2001" w:space="335"/>
            <w:col w:w="2816"/>
          </w:cols>
        </w:sectPr>
      </w:pPr>
      <w:rPr/>
    </w:p>
    <w:p>
      <w:pPr>
        <w:spacing w:before="50" w:after="0" w:line="336" w:lineRule="auto"/>
        <w:ind w:left="116" w:right="-51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75.840027pt;margin-top:64.800018pt;width:477.119995pt;height:313.605402pt;mso-position-horizontal-relative:page;mso-position-vertical-relative:page;z-index:-779" coordorigin="1517,1296" coordsize="9542,6272">
            <v:shape style="position:absolute;left:1517;top:1296;width:9542;height:3763" type="#_x0000_t75">
              <v:imagedata r:id="rId47" o:title=""/>
            </v:shape>
            <v:group style="position:absolute;left:6077;top:2909;width:2073;height:2" coordorigin="6077,2909" coordsize="2073,2">
              <v:shape style="position:absolute;left:6077;top:2909;width:2073;height:2" coordorigin="6077,2909" coordsize="2073,0" path="m6077,2909l8150,2909e" filled="f" stroked="t" strokeweight=".716628pt" strokecolor="#000000">
                <v:path arrowok="t"/>
              </v:shape>
            </v:group>
            <v:group style="position:absolute;left:6096;top:2900;width:2;height:4321" coordorigin="6096,2900" coordsize="2,4321">
              <v:shape style="position:absolute;left:6096;top:2900;width:2;height:4321" coordorigin="6096,2900" coordsize="0,4321" path="m6096,7221l6096,2900e" filled="f" stroked="t" strokeweight=".716628pt" strokecolor="#000000">
                <v:path arrowok="t"/>
              </v:shape>
            </v:group>
            <v:group style="position:absolute;left:10981;top:4513;width:2;height:3048" coordorigin="10981,4513" coordsize="2,3048">
              <v:shape style="position:absolute;left:10981;top:4513;width:2;height:3048" coordorigin="10981,4513" coordsize="0,3048" path="m10981,7561l10981,4513e" filled="f" stroked="t" strokeweight=".716628pt" strokecolor="#000000">
                <v:path arrowok="t"/>
              </v:shape>
            </v:group>
            <v:group style="position:absolute;left:8181;top:2919;width:2;height:4302" coordorigin="8181,2919" coordsize="2,4302">
              <v:shape style="position:absolute;left:8181;top:2919;width:2;height:4302" coordorigin="8181,2919" coordsize="0,4302" path="m8181,7221l8181,2919e" filled="f" stroked="t" strokeweight=".716628pt" strokecolor="#000000">
                <v:path arrowok="t"/>
              </v:shape>
            </v:group>
            <v:group style="position:absolute;left:8430;top:4537;width:2;height:3024" coordorigin="8430,4537" coordsize="2,3024">
              <v:shape style="position:absolute;left:8430;top:4537;width:2;height:3024" coordorigin="8430,4537" coordsize="0,3024" path="m8430,7561l8430,4537e" filled="f" stroked="t" strokeweight=".716628pt" strokecolor="#000000">
                <v:path arrowok="t"/>
              </v:shape>
            </v:group>
            <v:group style="position:absolute;left:6106;top:7216;width:2093;height:2" coordorigin="6106,7216" coordsize="2093,2">
              <v:shape style="position:absolute;left:6106;top:7216;width:2093;height:2" coordorigin="6106,7216" coordsize="2093,0" path="m6106,7216l8198,7216e" filled="f" stroked="t" strokeweight=".71662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.880005pt;margin-top:36.385708pt;width:486.720001pt;height:356.963535pt;mso-position-horizontal-relative:page;mso-position-vertical-relative:paragraph;z-index:-778" coordorigin="1498,728" coordsize="9734,7139">
            <v:shape style="position:absolute;left:1498;top:3547;width:5069;height:4320" type="#_x0000_t75">
              <v:imagedata r:id="rId48" o:title=""/>
            </v:shape>
            <v:group style="position:absolute;left:6106;top:742;width:4892;height:2" coordorigin="6106,742" coordsize="4892,2">
              <v:shape style="position:absolute;left:6106;top:742;width:4892;height:2" coordorigin="6106,742" coordsize="4892,0" path="m6106,742l10998,742e" filled="f" stroked="t" strokeweight=".716628pt" strokecolor="#000000">
                <v:path arrowok="t"/>
              </v:shape>
            </v:group>
            <v:group style="position:absolute;left:6120;top:735;width:2;height:3312" coordorigin="6120,735" coordsize="2,3312">
              <v:shape style="position:absolute;left:6120;top:735;width:2;height:3312" coordorigin="6120,735" coordsize="0,3312" path="m6120,4046l6120,735e" filled="f" stroked="t" strokeweight=".716628pt" strokecolor="#000000">
                <v:path arrowok="t"/>
              </v:shape>
              <v:shape style="position:absolute;left:9389;top:2856;width:1843;height:2285" type="#_x0000_t75">
                <v:imagedata r:id="rId49" o:title=""/>
              </v:shape>
            </v:group>
            <v:group style="position:absolute;left:10995;top:735;width:2;height:2120" coordorigin="10995,735" coordsize="2,2120">
              <v:shape style="position:absolute;left:10995;top:735;width:2;height:2120" coordorigin="10995,735" coordsize="0,2120" path="m10995,2855l10995,735e" filled="f" stroked="t" strokeweight=".716628pt" strokecolor="#000000">
                <v:path arrowok="t"/>
              </v:shape>
            </v:group>
            <v:group style="position:absolute;left:6144;top:4039;width:3230;height:2" coordorigin="6144,4039" coordsize="3230,2">
              <v:shape style="position:absolute;left:6144;top:4039;width:3230;height:2" coordorigin="6144,4039" coordsize="3230,0" path="m6144,4039l9373,4039e" filled="f" stroked="t" strokeweight=".238876pt" strokecolor="#000000">
                <v:path arrowok="t"/>
              </v:shape>
            </v:group>
            <v:group style="position:absolute;left:10981;top:5075;width:2;height:2642" coordorigin="10981,5075" coordsize="2,2642">
              <v:shape style="position:absolute;left:10981;top:5075;width:2;height:2642" coordorigin="10981,5075" coordsize="0,2642" path="m10981,7717l10981,5075e" filled="f" stroked="t" strokeweight=".716628pt" strokecolor="#000000">
                <v:path arrowok="t"/>
              </v:shape>
            </v:group>
            <v:group style="position:absolute;left:6163;top:7707;width:4840;height:2" coordorigin="6163,7707" coordsize="4840,2">
              <v:shape style="position:absolute;left:6163;top:7707;width:4840;height:2" coordorigin="6163,7707" coordsize="4840,0" path="m6163,7707l11003,7707e" filled="f" stroked="t" strokeweight=".71662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Broadwa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Januar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1953,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well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aware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symbolism</w:t>
      </w:r>
      <w:r>
        <w:rPr>
          <w:rFonts w:ascii="Times New Roman" w:hAnsi="Times New Roman" w:cs="Times New Roman" w:eastAsia="Times New Roman"/>
          <w:sz w:val="18"/>
          <w:szCs w:val="18"/>
          <w:spacing w:val="46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represented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McCarthyism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durin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intense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suspicio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Unite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primaril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1950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1954,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U.S.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government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actively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countering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alleged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America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9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Communist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subversion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leadership,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suspected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Communists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sympathizers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Durin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perio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walks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especiall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arts,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subject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aggressive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"witch-hunts,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questionable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evidence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Paranoia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reache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pea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hysteria.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50" w:after="0" w:line="240" w:lineRule="auto"/>
        <w:ind w:right="29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mittee.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August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7,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1958,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U.S.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61" w:after="0" w:line="240" w:lineRule="auto"/>
        <w:ind w:left="233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Appeals.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3" w:lineRule="auto"/>
        <w:ind w:left="14" w:right="26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26"/>
        </w:rPr>
        <w:t>Arthur</w:t>
      </w:r>
      <w:r>
        <w:rPr>
          <w:rFonts w:ascii="Arial" w:hAnsi="Arial" w:cs="Arial" w:eastAsia="Arial"/>
          <w:sz w:val="23"/>
          <w:szCs w:val="23"/>
          <w:spacing w:val="0"/>
          <w:w w:val="126"/>
        </w:rPr>
        <w:t>  </w:t>
      </w:r>
      <w:r>
        <w:rPr>
          <w:rFonts w:ascii="Arial" w:hAnsi="Arial" w:cs="Arial" w:eastAsia="Arial"/>
          <w:sz w:val="23"/>
          <w:szCs w:val="23"/>
          <w:spacing w:val="19"/>
          <w:w w:val="126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26"/>
        </w:rPr>
        <w:t>Miller:</w:t>
      </w:r>
      <w:r>
        <w:rPr>
          <w:rFonts w:ascii="Arial" w:hAnsi="Arial" w:cs="Arial" w:eastAsia="Arial"/>
          <w:sz w:val="23"/>
          <w:szCs w:val="23"/>
          <w:spacing w:val="0"/>
          <w:w w:val="126"/>
        </w:rPr>
        <w:t> </w:t>
      </w:r>
      <w:r>
        <w:rPr>
          <w:rFonts w:ascii="Arial" w:hAnsi="Arial" w:cs="Arial" w:eastAsia="Arial"/>
          <w:sz w:val="23"/>
          <w:szCs w:val="23"/>
          <w:spacing w:val="50"/>
          <w:w w:val="12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Certai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processe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-1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ar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universa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When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Gentile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Hitler'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Germa1!J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8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  <w:i/>
        </w:rPr>
        <w:t>example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8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Jewish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neighbor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1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31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trucke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79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riff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9"/>
          <w:i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soldier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Soviet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Ukraine</w:t>
      </w:r>
      <w:r>
        <w:rPr>
          <w:rFonts w:ascii="Times New Roman" w:hAnsi="Times New Roman" w:cs="Times New Roman" w:eastAsia="Times New Roman"/>
          <w:sz w:val="21"/>
          <w:szCs w:val="21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saw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Kulak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sin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before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7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thei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ryes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77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commo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reaction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even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among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those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unsympathetic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4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Nazis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Communism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6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</w:rPr>
        <w:t>was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61" w:lineRule="exact"/>
        <w:ind w:left="19" w:right="272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quite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natural!J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-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tur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6"/>
          <w:i/>
          <w:position w:val="1"/>
        </w:rPr>
        <w:t>awqy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8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-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8"/>
          <w:i/>
          <w:position w:val="1"/>
        </w:rPr>
        <w:t>fear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8"/>
          <w:i/>
          <w:position w:val="1"/>
        </w:rPr>
        <w:t> </w:t>
      </w:r>
      <w:r>
        <w:rPr>
          <w:rFonts w:ascii="Arial" w:hAnsi="Arial" w:cs="Arial" w:eastAsia="Arial"/>
          <w:sz w:val="27"/>
          <w:szCs w:val="27"/>
          <w:spacing w:val="0"/>
          <w:w w:val="100"/>
          <w:i/>
          <w:position w:val="1"/>
        </w:rPr>
        <w:t>if</w:t>
      </w:r>
      <w:r>
        <w:rPr>
          <w:rFonts w:ascii="Arial" w:hAnsi="Arial" w:cs="Arial" w:eastAsia="Arial"/>
          <w:sz w:val="27"/>
          <w:szCs w:val="27"/>
          <w:spacing w:val="-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bein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identifie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37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0"/>
        </w:rPr>
      </w:r>
    </w:p>
    <w:p>
      <w:pPr>
        <w:spacing w:before="62" w:after="0" w:line="316" w:lineRule="auto"/>
        <w:ind w:left="24" w:right="1925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condemne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learne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-4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fro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36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non-Jewish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refugees,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7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however,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7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there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was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often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despairin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81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piry</w:t>
      </w:r>
      <w:r>
        <w:rPr>
          <w:rFonts w:ascii="Times New Roman" w:hAnsi="Times New Roman" w:cs="Times New Roman" w:eastAsia="Times New Roman"/>
          <w:sz w:val="21"/>
          <w:szCs w:val="21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mixe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wit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'Well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thry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auto"/>
        <w:ind w:left="420" w:right="2609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mus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don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83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3"/>
          <w:i/>
        </w:rPr>
        <w:t>something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84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-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61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20" w:right="194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fili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industr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over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85" w:after="0" w:line="338" w:lineRule="auto"/>
        <w:ind w:left="420" w:right="1935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actors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writer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directors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18"/>
          <w:szCs w:val="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denie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U.S.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throug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informal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7"/>
        </w:rPr>
        <w:t>Hollywood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3" w:after="0" w:line="327" w:lineRule="auto"/>
        <w:ind w:left="435" w:right="288" w:firstLine="-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blacklist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studios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flrst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resisting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agree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submit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artists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Hous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Committee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"clearing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employin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"Thi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3"/>
          <w:i/>
        </w:rPr>
        <w:t>unleashe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  <w:i/>
        </w:rPr>
        <w:t>veritable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82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  <w:i/>
        </w:rPr>
        <w:t>hojy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82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  <w:i/>
        </w:rPr>
        <w:t>terror,"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wrote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Arthu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Miller.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Eve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Miller's</w:t>
      </w:r>
    </w:p>
    <w:p>
      <w:pPr>
        <w:spacing w:before="1" w:after="0" w:line="334" w:lineRule="auto"/>
        <w:ind w:left="43" w:right="288" w:firstLine="-5"/>
        <w:jc w:val="both"/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friend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fili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directo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3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Elia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Kazan,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'name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names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HUAC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effectivel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endin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friendship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careers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lives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Mille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writer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Lillia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Hellma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pub­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licl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denounce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0"/>
        </w:rPr>
        <w:t> 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>him.</w:t>
      </w:r>
    </w:p>
    <w:p>
      <w:pPr>
        <w:jc w:val="both"/>
        <w:spacing w:after="0"/>
        <w:sectPr>
          <w:type w:val="continuous"/>
          <w:pgSz w:w="12260" w:h="15860"/>
          <w:pgMar w:top="1160" w:bottom="880" w:left="1140" w:right="960"/>
          <w:cols w:num="2" w:equalWidth="0">
            <w:col w:w="4601" w:space="431"/>
            <w:col w:w="5128"/>
          </w:cols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66.563377pt;margin-top:136.711136pt;width:485.816901pt;height:597.414626pt;mso-position-horizontal-relative:page;mso-position-vertical-relative:page;z-index:-773" coordorigin="1331,2734" coordsize="9716,11948">
            <v:group style="position:absolute;left:1336;top:14663;width:9707;height:2" coordorigin="1336,14663" coordsize="9707,2">
              <v:shape style="position:absolute;left:1336;top:14663;width:9707;height:2" coordorigin="1336,14663" coordsize="9707,0" path="m1336,14663l11043,14663e" filled="f" stroked="t" strokeweight=".478873pt" strokecolor="#000000">
                <v:path arrowok="t"/>
              </v:shape>
            </v:group>
            <v:group style="position:absolute;left:11005;top:2737;width:2;height:11944" coordorigin="11005,2737" coordsize="2,11944">
              <v:shape style="position:absolute;left:11005;top:2737;width:2;height:11944" coordorigin="11005,2737" coordsize="0,11944" path="m11005,14680l11005,2737e" filled="f" stroked="t" strokeweight=".23943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0.115356pt;margin-top:59.913555pt;width:.1pt;height:13.305665pt;mso-position-horizontal-relative:page;mso-position-vertical-relative:page;z-index:-772" coordorigin="8202,1198" coordsize="2,266">
            <v:shape style="position:absolute;left:8202;top:1198;width:2;height:266" coordorigin="8202,1198" coordsize="0,266" path="m8202,1198l8202,1464,8202,1198xe" filled="t" fillcolor="#000000" stroked="f">
              <v:path arrowok="t"/>
              <v:fill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40" w:lineRule="auto"/>
        <w:ind w:left="2891" w:right="346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FFFFFF"/>
          <w:b/>
          <w:bCs/>
        </w:rPr>
      </w:r>
      <w:r>
        <w:rPr>
          <w:rFonts w:ascii="Times New Roman" w:hAnsi="Times New Roman" w:cs="Times New Roman" w:eastAsia="Times New Roman"/>
          <w:sz w:val="34"/>
          <w:szCs w:val="34"/>
          <w:color w:val="FFFFFF"/>
          <w:highlight w:val="black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FFFFFF"/>
          <w:highlight w:val="black"/>
          <w:spacing w:val="-29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FFFFFF"/>
          <w:highlight w:val="black"/>
          <w:spacing w:val="-29"/>
          <w:b/>
          <w:bCs/>
        </w:rPr>
      </w:r>
      <w:r>
        <w:rPr>
          <w:rFonts w:ascii="Times New Roman" w:hAnsi="Times New Roman" w:cs="Times New Roman" w:eastAsia="Times New Roman"/>
          <w:sz w:val="34"/>
          <w:szCs w:val="34"/>
          <w:color w:val="FFFFFF"/>
          <w:highlight w:val="black"/>
          <w:spacing w:val="0"/>
          <w:w w:val="100"/>
          <w:b/>
          <w:bCs/>
        </w:rPr>
        <w:t>lllllruiEIII</w:t>
      </w:r>
      <w:r>
        <w:rPr>
          <w:rFonts w:ascii="Times New Roman" w:hAnsi="Times New Roman" w:cs="Times New Roman" w:eastAsia="Times New Roman"/>
          <w:sz w:val="34"/>
          <w:szCs w:val="34"/>
          <w:color w:val="FFFFFF"/>
          <w:highlight w:val="black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FFFFFF"/>
          <w:highlight w:val="black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FFFFFF"/>
          <w:highlight w:val="black"/>
          <w:spacing w:val="0"/>
          <w:w w:val="106"/>
          <w:b/>
          <w:bCs/>
        </w:rPr>
        <w:t>I.liEIIIIII</w:t>
      </w:r>
      <w:r>
        <w:rPr>
          <w:rFonts w:ascii="Times New Roman" w:hAnsi="Times New Roman" w:cs="Times New Roman" w:eastAsia="Times New Roman"/>
          <w:sz w:val="34"/>
          <w:szCs w:val="34"/>
          <w:color w:val="FFFFFF"/>
          <w:spacing w:val="0"/>
          <w:w w:val="106"/>
          <w:b/>
          <w:bCs/>
        </w:rPr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3.570423pt;margin-top:8.527503pt;width:1.197183pt;height:473.522341pt;mso-position-horizontal-relative:page;mso-position-vertical-relative:paragraph;z-index:-776" coordorigin="1271,171" coordsize="24,9470">
            <v:group style="position:absolute;left:1274;top:173;width:2;height:2291" coordorigin="1274,173" coordsize="2,2291">
              <v:shape style="position:absolute;left:1274;top:173;width:2;height:2291" coordorigin="1274,173" coordsize="0,2291" path="m1274,2464l1274,173e" filled="f" stroked="t" strokeweight=".239437pt" strokecolor="#000000">
                <v:path arrowok="t"/>
              </v:shape>
            </v:group>
            <v:group style="position:absolute;left:1293;top:2430;width:2;height:7208" coordorigin="1293,2430" coordsize="2,7208">
              <v:shape style="position:absolute;left:1293;top:2430;width:2;height:7208" coordorigin="1293,2430" coordsize="0,7208" path="m1293,9639l1293,2430e" filled="f" stroked="t" strokeweight=".23943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4.042252pt;margin-top:-11.122825pt;width:243.267605pt;height:.1pt;mso-position-horizontal-relative:page;mso-position-vertical-relative:paragraph;z-index:-775" coordorigin="1681,-222" coordsize="4865,2">
            <v:shape style="position:absolute;left:1681;top:-222;width:4865;height:2" coordorigin="1681,-222" coordsize="4865,0" path="m1681,-222l6546,-222e" filled="f" stroked="t" strokeweight=".239437pt" strokecolor="#000000">
              <v:path arrowok="t"/>
            </v:shape>
          </v:group>
          <w10:wrap type="none"/>
        </w:pict>
      </w:r>
      <w:r>
        <w:rPr/>
        <w:pict>
          <v:shape style="width:215.039985pt;height:11.52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2" w:after="0" w:line="324" w:lineRule="auto"/>
        <w:ind w:left="123" w:right="599" w:firstLine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wealt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primar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documents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trail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transcript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rare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histori­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Village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feature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helpful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Q&amp;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tow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archivist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Danver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formerly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2"/>
        </w:rPr>
        <w:t>Village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3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2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6"/>
          <w:u w:val="single" w:color="000000"/>
        </w:rPr>
        <w:t>http: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6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6"/>
          <w:u w:val="single" w:color="0000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16"/>
          <w:u w:val="single" w:color="000000"/>
        </w:rPr>
        <w:t> </w:t>
      </w:r>
      <w:hyperlink r:id="rId53"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16"/>
            <w:u w:val="single" w:color="000000"/>
          </w:rPr>
          <w:t>/www.riveib.com/thoughts/puritan/puritan.html</w:t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16"/>
          </w:rPr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0"/>
          </w:rPr>
        </w:r>
      </w:hyperlink>
    </w:p>
    <w:p>
      <w:pPr>
        <w:spacing w:before="86" w:after="0" w:line="330" w:lineRule="auto"/>
        <w:ind w:left="123" w:right="774" w:firstLine="-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Easty'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petitio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court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askin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please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innocent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blood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backgroun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trials.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5.279987pt;height:11.52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8" w:after="0" w:line="240" w:lineRule="auto"/>
        <w:ind w:left="1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chronolog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images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select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trail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transcript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petitions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biographies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excerpt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Cot­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1" w:after="0" w:line="240" w:lineRule="auto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Mather'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Memorable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Providence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mor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1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42"/>
        </w:rPr>
        <w:t>...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17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  <w:u w:val="single" w:color="000000"/>
        </w:rPr>
        <w:t>http: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  <w:u w:val="single" w:color="0000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11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  <w:u w:val="single" w:color="000000"/>
        </w:rPr>
        <w:t>/ww'vv.salemweb.com/witches.html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81" w:after="0" w:line="328" w:lineRule="auto"/>
        <w:ind w:left="132" w:right="56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brie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introductio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1692-93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contains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variou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link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aspect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trials.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2.159995pt;height:11.52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6" w:after="0" w:line="240" w:lineRule="auto"/>
        <w:ind w:left="1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commonl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aske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question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trial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witchcraft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seventeent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cen­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1" w:after="0" w:line="240" w:lineRule="auto"/>
        <w:ind w:left="1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tury.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5.759985pt;height:11.52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4" w:after="0" w:line="330" w:lineRule="auto"/>
        <w:ind w:left="156" w:right="540" w:firstLine="-1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interactive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hysteria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hun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offere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perspective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accused.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7.039997pt;height:11.52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330" w:lineRule="auto"/>
        <w:ind w:left="156" w:right="620" w:firstLine="-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interactive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showin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location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accusers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majo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roads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rivers,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township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7"/>
        </w:rPr>
        <w:t>households.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1.919989pt;height:11.52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5" w:after="0" w:line="332" w:lineRule="auto"/>
        <w:ind w:left="161" w:right="522" w:firstLine="-1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Althoug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500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original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legal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document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trial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exist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particula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deat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warrant,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Document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expose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fake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discov­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document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pictures.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6.084511pt;margin-top:.008698pt;width:.1pt;height:93.93767pt;mso-position-horizontal-relative:page;mso-position-vertical-relative:paragraph;z-index:-774" coordorigin="1322,0" coordsize="2,1879">
            <v:shape style="position:absolute;left:1322;top:0;width:2;height:1879" coordorigin="1322,0" coordsize="0,1879" path="m1322,1879l1322,0e" filled="f" stroked="t" strokeweight=".239437pt" strokecolor="#000000">
              <v:path arrowok="t"/>
            </v:shape>
          </v:group>
          <w10:wrap type="none"/>
        </w:pict>
      </w:r>
      <w:r>
        <w:rPr/>
        <w:pict>
          <v:shape style="width:210.239997pt;height:11.52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3" w:after="0" w:line="335" w:lineRule="auto"/>
        <w:ind w:left="166" w:right="53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Wabanaki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India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Confederacy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link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Wabanaki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natio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</w:rPr>
        <w:t>language.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5"/>
          <w:szCs w:val="25"/>
          <w:w w:val="76"/>
        </w:rPr>
        <w:t>h.rrp</w:t>
      </w:r>
      <w:r>
        <w:rPr>
          <w:rFonts w:ascii="Times New Roman" w:hAnsi="Times New Roman" w:cs="Times New Roman" w:eastAsia="Times New Roman"/>
          <w:sz w:val="25"/>
          <w:szCs w:val="25"/>
          <w:w w:val="75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-31"/>
          <w:w w:val="97"/>
          <w:i/>
        </w:rPr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97"/>
          <w:i/>
          <w:u w:val="single" w:color="000000"/>
        </w:rPr>
        <w:t>/I</w:t>
      </w:r>
      <w:r>
        <w:rPr>
          <w:rFonts w:ascii="Times New Roman" w:hAnsi="Times New Roman" w:cs="Times New Roman" w:eastAsia="Times New Roman"/>
          <w:sz w:val="26"/>
          <w:szCs w:val="26"/>
          <w:spacing w:val="-20"/>
          <w:w w:val="97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  <w:u w:val="single" w:color="000000"/>
        </w:rPr>
        <w:t>religiousmoveme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5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-2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4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u w:val="single" w:color="000000"/>
        </w:rPr>
        <w:t>ts.lib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9"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99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u w:val="single" w:color="000000"/>
        </w:rPr>
        <w:t>vin&gt;inia.eflu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u w:val="single" w:color="0000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99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>nrm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u w:val="single" w:color="0000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  <w:u w:val="single" w:color="000000"/>
        </w:rPr>
        <w:t>s:dem.html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8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chronolog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important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surroundin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Salem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witc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1"/>
        </w:rPr>
        <w:t>trials.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sectPr>
      <w:pgNumType w:start="13"/>
      <w:pgMar w:header="0" w:footer="666" w:top="1480" w:bottom="860" w:left="1400" w:right="980"/>
      <w:headerReference w:type="default" r:id="rId50"/>
      <w:footerReference w:type="default" r:id="rId51"/>
      <w:pgSz w:w="12260" w:h="15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8.704224pt;margin-top:742.237915pt;width:10.830777pt;height:13.311755pt;mso-position-horizontal-relative:page;mso-position-vertical-relative:page;z-index:-803" type="#_x0000_t202" filled="f" stroked="f">
          <v:textbox inset="0,0,0,0">
            <w:txbxContent>
              <w:p>
                <w:pPr>
                  <w:spacing w:before="0" w:after="0" w:line="204" w:lineRule="exact"/>
                  <w:ind w:left="80" w:right="-2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w w:val="10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0"/>
                    <w:w w:val="10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1.24125" w:lineRule="exact"/>
      <w:jc w:val="left"/>
      <w:rPr>
        <w:sz w:val="1.123047"/>
        <w:szCs w:val="1.123047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8.131165pt;margin-top:739.724121pt;width:10.533849pt;height:17.353836pt;mso-position-horizontal-relative:page;mso-position-vertical-relative:page;z-index:-802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w w:val="11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0"/>
                    <w:w w:val="1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.123047"/>
        <w:szCs w:val="1.123047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51.99998" w:lineRule="exact"/>
      <w:jc w:val="left"/>
      <w:rPr>
        <w:sz w:val="15.199219"/>
        <w:szCs w:val="15.199219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4.87323pt;margin-top:742.172119pt;width:15.19676pt;height:12.564624pt;mso-position-horizontal-relative:page;mso-position-vertical-relative:page;z-index:-800" type="#_x0000_t202" filled="f" stroked="f">
          <v:textbox inset="0,0,0,0">
            <w:txbxContent>
              <w:p>
                <w:pPr>
                  <w:spacing w:before="12" w:after="0" w:line="240" w:lineRule="auto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4"/>
                    <w:szCs w:val="1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w w:val="13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3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4"/>
                    <w:szCs w:val="1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5.199219"/>
        <w:szCs w:val="15.199219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5.503540pt;margin-top:742.172119pt;width:13.81pt;height:9.5pt;mso-position-horizontal-relative:page;mso-position-vertical-relative:page;z-index:-799" type="#_x0000_t202" filled="f" stroked="f">
          <v:textbox inset="0,0,0,0">
            <w:txbxContent>
              <w:p>
                <w:pPr>
                  <w:spacing w:before="5" w:after="0" w:line="240" w:lineRule="auto"/>
                  <w:ind w:left="40" w:right="-20"/>
                  <w:jc w:val="left"/>
                  <w:rPr>
                    <w:rFonts w:ascii="Courier New" w:hAnsi="Courier New" w:cs="Courier New" w:eastAsia="Courier New"/>
                    <w:sz w:val="15"/>
                    <w:szCs w:val="15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15"/>
                    <w:szCs w:val="15"/>
                    <w:w w:val="109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15"/>
                    <w:szCs w:val="15"/>
                    <w:spacing w:val="0"/>
                    <w:w w:val="10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15"/>
                    <w:szCs w:val="15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5.830994pt;margin-top:743.736755pt;width:13.54pt;height:11pt;mso-position-horizontal-relative:page;mso-position-vertical-relative:page;z-index:-798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w w:val="10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0"/>
                    <w:w w:val="10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6.8" w:lineRule="exact"/>
      <w:jc w:val="left"/>
      <w:rPr>
        <w:sz w:val="1.679688"/>
        <w:szCs w:val="1.679688"/>
      </w:rPr>
    </w:pPr>
    <w:rPr/>
    <w:r>
      <w:rPr/>
      <w:pict>
        <v:group style="position:absolute;margin-left:.0pt;margin-top:.48pt;width:612pt;height:.1pt;mso-position-horizontal-relative:page;mso-position-vertical-relative:page;z-index:-801" coordorigin="0,10" coordsize="12240,2">
          <v:shape style="position:absolute;left:0;top:10;width:12240;height:2" coordorigin="0,10" coordsize="12240,0" path="m0,10l12240,10e" filled="f" stroked="t" strokeweight=".72pt" strokecolor="#000000">
            <v:path arrowok="t"/>
          </v:shape>
        </v:group>
        <w10:wrap type="none"/>
      </w:pict>
    </w:r>
    <w:r>
      <w:rPr>
        <w:sz w:val="1.679688"/>
        <w:szCs w:val="1.679688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oter" Target="foot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header" Target="header1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header" Target="header2.xml"/><Relationship Id="rId37" Type="http://schemas.openxmlformats.org/officeDocument/2006/relationships/footer" Target="footer3.xml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header" Target="header3.xml"/><Relationship Id="rId46" Type="http://schemas.openxmlformats.org/officeDocument/2006/relationships/footer" Target="footer4.xml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header" Target="header4.xml"/><Relationship Id="rId51" Type="http://schemas.openxmlformats.org/officeDocument/2006/relationships/footer" Target="footer5.xml"/><Relationship Id="rId52" Type="http://schemas.openxmlformats.org/officeDocument/2006/relationships/image" Target="media/image39.png"/><Relationship Id="rId53" Type="http://schemas.openxmlformats.org/officeDocument/2006/relationships/hyperlink" Target="http://www.riveib.com/thoughts/puritan/puritan.html" TargetMode="External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2015-05-21T08:30:12Z</dcterms:created>
  <dcterms:modified xsi:type="dcterms:W3CDTF">2015-05-21T08:30:12Z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2015-05-20T00:00:00Z</vt:filetime>
  </property>
  <property fmtid="{D5CDD505-2E9C-101B-9397-08002B2CF9AE}" pid="3" name="LastSaved">
    <vt:filetime>2015-05-21T00:00:00Z</vt:filetime>
  </property>
</Properties>
</file>